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289F5F" w14:textId="58496881" w:rsidR="00565962" w:rsidRDefault="006C7005" w:rsidP="00A577B3">
      <w:pPr>
        <w:ind w:left="-567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4C6AB967">
                <wp:simplePos x="0" y="0"/>
                <wp:positionH relativeFrom="column">
                  <wp:posOffset>1217392</wp:posOffset>
                </wp:positionH>
                <wp:positionV relativeFrom="paragraph">
                  <wp:posOffset>-148499</wp:posOffset>
                </wp:positionV>
                <wp:extent cx="3396343" cy="39188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4092" w14:textId="77777777" w:rsidR="006C7005" w:rsidRPr="006C7005" w:rsidRDefault="006C7005" w:rsidP="006C7005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6C7005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El agua, nuestra indispensable compañera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95.85pt;margin-top:-11.7pt;width:267.45pt;height:30.8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" fillcolor="white [3201]" stroked="f" strokeweight=".5pt">
                <v:textbox>
                  <w:txbxContent>
                    <w:p w14:paraId="655F4092" w14:textId="77777777" w:rsidR="006C7005" w:rsidRPr="006C7005" w:rsidRDefault="006C7005" w:rsidP="006C7005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6C7005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El agua, nuestra indispensable compañera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</w:rPr>
        <w:t xml:space="preserve">  </w:t>
      </w:r>
      <w:r w:rsidRPr="006C7005">
        <w:rPr>
          <w:rFonts w:ascii="Monotype Corsiva" w:hAnsi="Monotype Corsiva"/>
        </w:rPr>
        <w:t>TÍTULO</w:t>
      </w:r>
      <w:r>
        <w:rPr>
          <w:rFonts w:ascii="Monotype Corsiva" w:hAnsi="Monotype Corsiva"/>
        </w:rPr>
        <w:t xml:space="preserve">  </w:t>
      </w:r>
    </w:p>
    <w:p w14:paraId="0076C81F" w14:textId="77777777" w:rsidR="006C7005" w:rsidRDefault="006C7005">
      <w:pPr>
        <w:rPr>
          <w:rFonts w:ascii="Monotype Corsiva" w:hAnsi="Monotype Corsiva"/>
        </w:rPr>
      </w:pPr>
    </w:p>
    <w:p w14:paraId="67E8011C" w14:textId="77777777" w:rsidR="006C7005" w:rsidRDefault="006C7005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3557836E">
                <wp:simplePos x="0" y="0"/>
                <wp:positionH relativeFrom="column">
                  <wp:posOffset>764033</wp:posOffset>
                </wp:positionH>
                <wp:positionV relativeFrom="paragraph">
                  <wp:posOffset>-2460</wp:posOffset>
                </wp:positionV>
                <wp:extent cx="5440296" cy="591671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296" cy="591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030FE" w14:textId="77777777" w:rsidR="006C7005" w:rsidRPr="006C7005" w:rsidRDefault="006C7005" w:rsidP="006C7005">
                            <w:pP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Esta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webquest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está destinada a hacer comprender la importancia que tiene el agua para que haya vida en nuestro planeta Tierra, por qué debemos cuidarla y protegerla de toda contaminación.</w:t>
                            </w:r>
                          </w:p>
                          <w:p w14:paraId="0A0450AD" w14:textId="77777777" w:rsidR="006C7005" w:rsidRDefault="006C7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Cuadro de texto" o:spid="_x0000_s1027" type="#_x0000_t202" style="position:absolute;left:0;text-align:left;margin-left:60.15pt;margin-top:-.2pt;width:428.35pt;height:46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" fillcolor="white [3201]" stroked="f" strokeweight=".5pt">
                <v:textbox>
                  <w:txbxContent>
                    <w:p w14:paraId="4C2030FE" w14:textId="77777777" w:rsidR="006C7005" w:rsidRPr="006C7005" w:rsidRDefault="006C7005" w:rsidP="006C7005">
                      <w:pPr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Esta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webquest</w:t>
                      </w:r>
                      <w:proofErr w:type="spellEnd"/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está destinada a hacer comprender la importancia que tiene el agua para que haya vida en nuestro planeta Tierra, por qué debemos cuidarla y protegerla de toda contaminación.</w:t>
                      </w:r>
                    </w:p>
                    <w:p w14:paraId="0A0450AD" w14:textId="77777777" w:rsidR="006C7005" w:rsidRDefault="006C7005"/>
                  </w:txbxContent>
                </v:textbox>
              </v:shape>
            </w:pict>
          </mc:Fallback>
        </mc:AlternateContent>
      </w:r>
      <w:r w:rsidRPr="006C7005">
        <w:rPr>
          <w:rFonts w:ascii="Monotype Corsiva" w:hAnsi="Monotype Corsiva"/>
          <w:sz w:val="24"/>
          <w:szCs w:val="24"/>
        </w:rPr>
        <w:t>Descripción</w:t>
      </w:r>
    </w:p>
    <w:p w14:paraId="4A7F83B0" w14:textId="77777777" w:rsidR="006C7005" w:rsidRDefault="006C7005">
      <w:pPr>
        <w:rPr>
          <w:rFonts w:ascii="Monotype Corsiva" w:hAnsi="Monotype Corsiva"/>
          <w:sz w:val="24"/>
          <w:szCs w:val="24"/>
        </w:rPr>
      </w:pPr>
    </w:p>
    <w:p w14:paraId="18EBC730" w14:textId="54577E3B" w:rsidR="006C7005" w:rsidRDefault="00A577B3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959D2B9">
                <wp:simplePos x="0" y="0"/>
                <wp:positionH relativeFrom="column">
                  <wp:posOffset>1025290</wp:posOffset>
                </wp:positionH>
                <wp:positionV relativeFrom="paragraph">
                  <wp:posOffset>226455</wp:posOffset>
                </wp:positionV>
                <wp:extent cx="4648835" cy="683260"/>
                <wp:effectExtent l="0" t="0" r="0" b="0"/>
                <wp:wrapNone/>
                <wp:docPr id="3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1986B" w14:textId="77777777" w:rsidR="006C7005" w:rsidRPr="00DE1192" w:rsidRDefault="006C7005" w:rsidP="00DE1192">
                            <w:pPr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DE1192">
                              <w:rPr>
                                <w:rFonts w:ascii="Monotype Corsiva" w:hAnsi="Monotype Corsiva"/>
                                <w:color w:val="0070C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“Si hay magia en este planeta, está contenida en el agua</w:t>
                            </w:r>
                            <w:r w:rsidR="00DE1192" w:rsidRPr="00DE1192">
                              <w:rPr>
                                <w:rFonts w:ascii="Monotype Corsiva" w:hAnsi="Monotype Corsiva"/>
                                <w:color w:val="0070C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”.</w:t>
                            </w:r>
                          </w:p>
                          <w:p w14:paraId="71012C9E" w14:textId="77777777" w:rsidR="00DE1192" w:rsidRPr="00DE1192" w:rsidRDefault="00DE1192" w:rsidP="00DE1192">
                            <w:pPr>
                              <w:jc w:val="right"/>
                              <w:rPr>
                                <w:rFonts w:ascii="Monotype Corsiva" w:hAnsi="Monotype Corsiva"/>
                                <w:color w:val="4F81BD" w:themeColor="accent1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DE1192">
                              <w:rPr>
                                <w:rFonts w:ascii="Monotype Corsiva" w:hAnsi="Monotype Corsiva"/>
                                <w:color w:val="4F81BD" w:themeColor="accent1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Frase de Loran </w:t>
                            </w:r>
                            <w:proofErr w:type="spellStart"/>
                            <w:r w:rsidRPr="00DE1192">
                              <w:rPr>
                                <w:rFonts w:ascii="Monotype Corsiva" w:hAnsi="Monotype Corsiva"/>
                                <w:color w:val="4F81BD" w:themeColor="accent1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Eisely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28" type="#_x0000_t202" style="position:absolute;margin-left:80.75pt;margin-top:17.85pt;width:366.05pt;height:5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" fillcolor="white [3201]" stroked="f" strokeweight=".5pt">
                <v:textbox>
                  <w:txbxContent>
                    <w:p w14:paraId="6FC1986B" w14:textId="77777777" w:rsidR="006C7005" w:rsidRPr="00DE1192" w:rsidRDefault="006C7005" w:rsidP="00DE1192">
                      <w:pPr>
                        <w:jc w:val="center"/>
                        <w:rPr>
                          <w:rFonts w:ascii="Monotype Corsiva" w:hAnsi="Monotype Corsiva"/>
                          <w:color w:val="0070C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DE1192">
                        <w:rPr>
                          <w:rFonts w:ascii="Monotype Corsiva" w:hAnsi="Monotype Corsiva"/>
                          <w:color w:val="0070C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“Si hay magia en este planeta, está contenida en el agua</w:t>
                      </w:r>
                      <w:r w:rsidR="00DE1192" w:rsidRPr="00DE1192">
                        <w:rPr>
                          <w:rFonts w:ascii="Monotype Corsiva" w:hAnsi="Monotype Corsiva"/>
                          <w:color w:val="0070C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”.</w:t>
                      </w:r>
                    </w:p>
                    <w:p w14:paraId="71012C9E" w14:textId="77777777" w:rsidR="00DE1192" w:rsidRPr="00DE1192" w:rsidRDefault="00DE1192" w:rsidP="00DE1192">
                      <w:pPr>
                        <w:jc w:val="right"/>
                        <w:rPr>
                          <w:rFonts w:ascii="Monotype Corsiva" w:hAnsi="Monotype Corsiva"/>
                          <w:color w:val="4F81BD" w:themeColor="accent1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DE1192">
                        <w:rPr>
                          <w:rFonts w:ascii="Monotype Corsiva" w:hAnsi="Monotype Corsiva"/>
                          <w:color w:val="4F81BD" w:themeColor="accent1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Frase de Loran </w:t>
                      </w:r>
                      <w:proofErr w:type="spellStart"/>
                      <w:r w:rsidRPr="00DE1192">
                        <w:rPr>
                          <w:rFonts w:ascii="Monotype Corsiva" w:hAnsi="Monotype Corsiva"/>
                          <w:color w:val="4F81BD" w:themeColor="accent1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Eisely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8454485" w14:textId="1C5FBBB6" w:rsidR="006C7005" w:rsidRDefault="006C7005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Introducción </w:t>
      </w:r>
      <w:r w:rsidR="00A577B3">
        <w:rPr>
          <w:rFonts w:ascii="Monotype Corsiva" w:hAnsi="Monotype Corsiva"/>
          <w:sz w:val="24"/>
          <w:szCs w:val="24"/>
        </w:rPr>
        <w:t xml:space="preserve">   </w:t>
      </w:r>
    </w:p>
    <w:p w14:paraId="5D157D68" w14:textId="35539B52" w:rsidR="00A577B3" w:rsidRDefault="00A577B3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                   </w:t>
      </w:r>
    </w:p>
    <w:p w14:paraId="703034E0" w14:textId="1FCA5A5C" w:rsidR="00A577B3" w:rsidRDefault="00426C3A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05F5F327">
                <wp:simplePos x="0" y="0"/>
                <wp:positionH relativeFrom="column">
                  <wp:posOffset>579120</wp:posOffset>
                </wp:positionH>
                <wp:positionV relativeFrom="paragraph">
                  <wp:posOffset>8255</wp:posOffset>
                </wp:positionV>
                <wp:extent cx="5777865" cy="898525"/>
                <wp:effectExtent l="0" t="0" r="0" b="0"/>
                <wp:wrapNone/>
                <wp:docPr id="5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86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40A50" w14:textId="6D0169E9" w:rsidR="00A577B3" w:rsidRPr="00A577B3" w:rsidRDefault="00A577B3" w:rsidP="00A577B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</w:rPr>
                            </w:pPr>
                            <w:r w:rsidRPr="00A577B3">
                              <w:rPr>
                                <w:rFonts w:ascii="Monotype Corsiva" w:hAnsi="Monotype Corsiva"/>
                              </w:rPr>
                              <w:t>¿Por qué este filósofo y escritor habla de magia y la conecta con  el agua?</w:t>
                            </w:r>
                          </w:p>
                          <w:p w14:paraId="77C26F79" w14:textId="2034E037" w:rsidR="00A577B3" w:rsidRDefault="00A577B3" w:rsidP="00A577B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</w:rPr>
                            </w:pPr>
                            <w:r w:rsidRPr="00A577B3">
                              <w:rPr>
                                <w:rFonts w:ascii="Monotype Corsiva" w:hAnsi="Monotype Corsiva"/>
                              </w:rPr>
                              <w:t>Observar las siguientes imágenes, reflexiona sobre el contenido de la frase y piensa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 xml:space="preserve"> hechos “mágicos” que produce el agua. </w:t>
                            </w:r>
                          </w:p>
                          <w:p w14:paraId="6A48FE76" w14:textId="2A9380D7" w:rsidR="00A577B3" w:rsidRDefault="00A577B3" w:rsidP="00A577B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>A continuación podrás comprobar si lo que has pensado es lo correcto, y podrás ampliar tus conocimientos sobre esta “mágica agua”.</w:t>
                            </w:r>
                          </w:p>
                          <w:p w14:paraId="1FA2451B" w14:textId="77777777" w:rsidR="00A577B3" w:rsidRPr="00A577B3" w:rsidRDefault="00A577B3" w:rsidP="00A577B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9" type="#_x0000_t202" style="position:absolute;left:0;text-align:left;margin-left:45.6pt;margin-top:.65pt;width:454.95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" filled="f" stroked="f" strokeweight=".5pt">
                <v:textbox>
                  <w:txbxContent>
                    <w:p w14:paraId="21E40A50" w14:textId="6D0169E9" w:rsidR="00A577B3" w:rsidRPr="00A577B3" w:rsidRDefault="00A577B3" w:rsidP="00A577B3">
                      <w:pPr>
                        <w:spacing w:after="0" w:line="240" w:lineRule="auto"/>
                        <w:rPr>
                          <w:rFonts w:ascii="Monotype Corsiva" w:hAnsi="Monotype Corsiva"/>
                        </w:rPr>
                      </w:pPr>
                      <w:r w:rsidRPr="00A577B3">
                        <w:rPr>
                          <w:rFonts w:ascii="Monotype Corsiva" w:hAnsi="Monotype Corsiva"/>
                        </w:rPr>
                        <w:t>¿Por qué este filósofo y escritor habla de magia y la conecta con  el agua?</w:t>
                      </w:r>
                    </w:p>
                    <w:p w14:paraId="77C26F79" w14:textId="2034E037" w:rsidR="00A577B3" w:rsidRDefault="00A577B3" w:rsidP="00A577B3">
                      <w:pPr>
                        <w:spacing w:after="0" w:line="240" w:lineRule="auto"/>
                        <w:rPr>
                          <w:rFonts w:ascii="Monotype Corsiva" w:hAnsi="Monotype Corsiva"/>
                        </w:rPr>
                      </w:pPr>
                      <w:r w:rsidRPr="00A577B3">
                        <w:rPr>
                          <w:rFonts w:ascii="Monotype Corsiva" w:hAnsi="Monotype Corsiva"/>
                        </w:rPr>
                        <w:t>Observar las siguientes imágenes, reflexiona sobre el contenido de la frase y piensa</w:t>
                      </w:r>
                      <w:r>
                        <w:rPr>
                          <w:rFonts w:ascii="Monotype Corsiva" w:hAnsi="Monotype Corsiva"/>
                        </w:rPr>
                        <w:t xml:space="preserve"> hechos “mágicos” que produce el agua. </w:t>
                      </w:r>
                    </w:p>
                    <w:p w14:paraId="6A48FE76" w14:textId="2A9380D7" w:rsidR="00A577B3" w:rsidRDefault="00A577B3" w:rsidP="00A577B3">
                      <w:pPr>
                        <w:spacing w:after="0" w:line="240" w:lineRule="auto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>A continuación podrás comprobar si lo que has pensado es lo correcto, y podrás ampliar tus conocimientos sobre esta “mágica agua”.</w:t>
                      </w:r>
                    </w:p>
                    <w:p w14:paraId="1FA2451B" w14:textId="77777777" w:rsidR="00A577B3" w:rsidRPr="00A577B3" w:rsidRDefault="00A577B3" w:rsidP="00A577B3">
                      <w:pPr>
                        <w:spacing w:line="240" w:lineRule="auto"/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697761" w14:textId="1D6DFE88" w:rsidR="00A577B3" w:rsidRDefault="00A577B3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0462721E" w14:textId="53B1C288" w:rsidR="00DE1192" w:rsidRDefault="00426C3A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editId="477DE0E1">
            <wp:simplePos x="0" y="0"/>
            <wp:positionH relativeFrom="column">
              <wp:posOffset>2769235</wp:posOffset>
            </wp:positionH>
            <wp:positionV relativeFrom="paragraph">
              <wp:posOffset>175260</wp:posOffset>
            </wp:positionV>
            <wp:extent cx="967740" cy="706755"/>
            <wp:effectExtent l="0" t="0" r="0" b="0"/>
            <wp:wrapTight wrapText="bothSides">
              <wp:wrapPolygon edited="0">
                <wp:start x="0" y="0"/>
                <wp:lineTo x="0" y="20960"/>
                <wp:lineTo x="21260" y="20960"/>
                <wp:lineTo x="21260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jaros en el bosque 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0AD88" w14:textId="39CE1093" w:rsidR="00DE1192" w:rsidRDefault="00426C3A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1" locked="0" layoutInCell="1" allowOverlap="1" wp14:editId="4328FD0B">
            <wp:simplePos x="0" y="0"/>
            <wp:positionH relativeFrom="column">
              <wp:posOffset>3629660</wp:posOffset>
            </wp:positionH>
            <wp:positionV relativeFrom="paragraph">
              <wp:posOffset>130810</wp:posOffset>
            </wp:positionV>
            <wp:extent cx="2590800" cy="1617345"/>
            <wp:effectExtent l="0" t="304800" r="0" b="0"/>
            <wp:wrapTight wrapText="bothSides">
              <wp:wrapPolygon edited="0">
                <wp:start x="-394" y="-33"/>
                <wp:lineTo x="-972" y="462"/>
                <wp:lineTo x="-4" y="8729"/>
                <wp:lineTo x="268" y="12554"/>
                <wp:lineTo x="8472" y="12667"/>
                <wp:lineTo x="8704" y="13098"/>
                <wp:lineTo x="9474" y="12789"/>
                <wp:lineTo x="9551" y="12233"/>
                <wp:lineTo x="9395" y="9148"/>
                <wp:lineTo x="9356" y="8901"/>
                <wp:lineTo x="9508" y="4644"/>
                <wp:lineTo x="9853" y="571"/>
                <wp:lineTo x="9658" y="-2761"/>
                <wp:lineTo x="7655" y="-3005"/>
                <wp:lineTo x="838" y="-528"/>
                <wp:lineTo x="-394" y="-33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ada.jpg"/>
                    <pic:cNvPicPr/>
                  </pic:nvPicPr>
                  <pic:blipFill>
                    <a:blip r:embed="rId9">
                      <a:clrChange>
                        <a:clrFrom>
                          <a:srgbClr xmlns:a14="http://schemas.microsoft.com/office/drawing/2010/main" val="FFFFFF" mc:Ignorable=""/>
                        </a:clrFrom>
                        <a:clrTo>
                          <a:srgbClr xmlns:a14="http://schemas.microsoft.com/office/drawing/2010/main" val="FFFFFF" mc:Ignorable="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5097">
                      <a:off x="0" y="0"/>
                      <a:ext cx="25908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1" locked="0" layoutInCell="1" allowOverlap="1" wp14:editId="168058A7">
            <wp:simplePos x="0" y="0"/>
            <wp:positionH relativeFrom="column">
              <wp:posOffset>913765</wp:posOffset>
            </wp:positionH>
            <wp:positionV relativeFrom="paragraph">
              <wp:posOffset>97790</wp:posOffset>
            </wp:positionV>
            <wp:extent cx="1805305" cy="1190625"/>
            <wp:effectExtent l="152400" t="285750" r="99695" b="257175"/>
            <wp:wrapTight wrapText="bothSides">
              <wp:wrapPolygon edited="0">
                <wp:start x="20553" y="-803"/>
                <wp:lineTo x="11058" y="-5713"/>
                <wp:lineTo x="9803" y="-521"/>
                <wp:lineTo x="1243" y="-5280"/>
                <wp:lineTo x="-1268" y="5104"/>
                <wp:lineTo x="-412" y="5579"/>
                <wp:lineTo x="-1667" y="10771"/>
                <wp:lineTo x="-383" y="11485"/>
                <wp:lineTo x="-854" y="13432"/>
                <wp:lineTo x="-568" y="17271"/>
                <wp:lineTo x="-497" y="20992"/>
                <wp:lineTo x="787" y="21706"/>
                <wp:lineTo x="18235" y="21835"/>
                <wp:lineTo x="21766" y="18276"/>
                <wp:lineTo x="22051" y="30"/>
                <wp:lineTo x="20553" y="-803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1898">
                      <a:off x="0" y="0"/>
                      <a:ext cx="18053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B3">
        <w:rPr>
          <w:rFonts w:ascii="Monotype Corsiva" w:hAnsi="Monotype Corsiva"/>
          <w:sz w:val="24"/>
          <w:szCs w:val="24"/>
        </w:rPr>
        <w:t xml:space="preserve">                 </w:t>
      </w:r>
    </w:p>
    <w:p w14:paraId="0E0BF684" w14:textId="46288782" w:rsidR="00116806" w:rsidRDefault="00692CE8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54D5C759">
                <wp:simplePos x="0" y="0"/>
                <wp:positionH relativeFrom="column">
                  <wp:posOffset>2339260</wp:posOffset>
                </wp:positionH>
                <wp:positionV relativeFrom="paragraph">
                  <wp:posOffset>67305</wp:posOffset>
                </wp:positionV>
                <wp:extent cx="2144395" cy="2452370"/>
                <wp:effectExtent l="0" t="0" r="503555" b="0"/>
                <wp:wrapNone/>
                <wp:docPr id="26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84581">
                          <a:off x="0" y="0"/>
                          <a:ext cx="2144395" cy="2452370"/>
                          <a:chOff x="0" y="0"/>
                          <a:chExt cx="4097037" cy="4397986"/>
                        </a:xfrm>
                      </wpg:grpSpPr>
                      <wpg:grpSp>
                        <wpg:cNvPr id="136" name="136 Grupo"/>
                        <wpg:cNvGrpSpPr/>
                        <wpg:grpSpPr>
                          <a:xfrm>
                            <a:off x="0" y="0"/>
                            <a:ext cx="4097037" cy="4397986"/>
                            <a:chOff x="0" y="0"/>
                            <a:chExt cx="4097037" cy="4397986"/>
                          </a:xfrm>
                        </wpg:grpSpPr>
                        <wpg:grpSp>
                          <wpg:cNvPr id="138" name="19 Grupo"/>
                          <wpg:cNvGrpSpPr/>
                          <wpg:grpSpPr>
                            <a:xfrm>
                              <a:off x="0" y="0"/>
                              <a:ext cx="4097037" cy="1157771"/>
                              <a:chOff x="0" y="0"/>
                              <a:chExt cx="6310084" cy="3186690"/>
                            </a:xfrm>
                          </wpg:grpSpPr>
                          <pic:pic xmlns:pic="http://schemas.openxmlformats.org/drawingml/2006/picture">
                            <pic:nvPicPr>
                              <pic:cNvPr id="151" name="151 Imagen" descr="C:\Users\DV5-1106\AppData\Local\Microsoft\Windows\Temporary Internet Files\Content.IE5\G0VF3638\MC900150711[1].wmf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723" t="14389"/>
                              <a:stretch/>
                            </pic:blipFill>
                            <pic:spPr bwMode="auto">
                              <a:xfrm rot="4000229" flipH="1">
                                <a:off x="1561697" y="-1561697"/>
                                <a:ext cx="3186690" cy="63100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152 Imagen" descr="C:\Users\DV5-1106\AppData\Local\Microsoft\Windows\Temporary Internet Files\Content.IE5\G0VF3638\MC900150711[1].wmf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9240"/>
                              <a:stretch/>
                            </pic:blipFill>
                            <pic:spPr bwMode="auto">
                              <a:xfrm rot="2942115">
                                <a:off x="1086701" y="-39750"/>
                                <a:ext cx="1678431" cy="19760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139" name="16 Grupo"/>
                          <wpg:cNvGrpSpPr/>
                          <wpg:grpSpPr>
                            <a:xfrm rot="20204485">
                              <a:off x="2283923" y="904129"/>
                              <a:ext cx="1482273" cy="3493857"/>
                              <a:chOff x="2278391" y="901381"/>
                              <a:chExt cx="2319063" cy="6891522"/>
                            </a:xfrm>
                          </wpg:grpSpPr>
                          <wpg:grpSp>
                            <wpg:cNvPr id="140" name="12 Grupo"/>
                            <wpg:cNvGrpSpPr/>
                            <wpg:grpSpPr>
                              <a:xfrm>
                                <a:off x="2278391" y="901381"/>
                                <a:ext cx="2319063" cy="6891522"/>
                                <a:chOff x="2278391" y="901381"/>
                                <a:chExt cx="2319063" cy="6891522"/>
                              </a:xfrm>
                            </wpg:grpSpPr>
                            <wps:wsp>
                              <wps:cNvPr id="144" name="Film"/>
                              <wps:cNvSpPr>
                                <a:spLocks noEditPoints="1" noChangeArrowheads="1"/>
                              </wps:cNvSpPr>
                              <wps:spPr bwMode="auto">
                                <a:xfrm>
                                  <a:off x="2278391" y="4425148"/>
                                  <a:ext cx="2311639" cy="3367755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0800 w 21600"/>
                                    <a:gd name="T3" fmla="*/ 0 h 21600"/>
                                    <a:gd name="T4" fmla="*/ 21600 w 21600"/>
                                    <a:gd name="T5" fmla="*/ 0 h 21600"/>
                                    <a:gd name="T6" fmla="*/ 21600 w 21600"/>
                                    <a:gd name="T7" fmla="*/ 10800 h 21600"/>
                                    <a:gd name="T8" fmla="*/ 21600 w 21600"/>
                                    <a:gd name="T9" fmla="*/ 21600 h 21600"/>
                                    <a:gd name="T10" fmla="*/ 10800 w 21600"/>
                                    <a:gd name="T11" fmla="*/ 21600 h 21600"/>
                                    <a:gd name="T12" fmla="*/ 0 w 21600"/>
                                    <a:gd name="T13" fmla="*/ 21600 h 21600"/>
                                    <a:gd name="T14" fmla="*/ 0 w 21600"/>
                                    <a:gd name="T15" fmla="*/ 10800 h 21600"/>
                                    <a:gd name="T16" fmla="*/ 4960 w 21600"/>
                                    <a:gd name="T17" fmla="*/ 8129 h 21600"/>
                                    <a:gd name="T18" fmla="*/ 17079 w 21600"/>
                                    <a:gd name="T19" fmla="*/ 1342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3014" y="21600"/>
                                      </a:moveTo>
                                      <a:lnTo>
                                        <a:pt x="30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014" y="2160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21600" y="2160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18586" y="0"/>
                                      </a:lnTo>
                                      <a:lnTo>
                                        <a:pt x="18586" y="21600"/>
                                      </a:ln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6028" y="6574"/>
                                      </a:moveTo>
                                      <a:lnTo>
                                        <a:pt x="15572" y="6574"/>
                                      </a:lnTo>
                                      <a:lnTo>
                                        <a:pt x="16074" y="6574"/>
                                      </a:lnTo>
                                      <a:lnTo>
                                        <a:pt x="16326" y="6457"/>
                                      </a:lnTo>
                                      <a:lnTo>
                                        <a:pt x="16577" y="6339"/>
                                      </a:lnTo>
                                      <a:lnTo>
                                        <a:pt x="16828" y="6222"/>
                                      </a:lnTo>
                                      <a:lnTo>
                                        <a:pt x="17079" y="6222"/>
                                      </a:lnTo>
                                      <a:lnTo>
                                        <a:pt x="17330" y="5987"/>
                                      </a:lnTo>
                                      <a:lnTo>
                                        <a:pt x="17330" y="5870"/>
                                      </a:lnTo>
                                      <a:lnTo>
                                        <a:pt x="17581" y="5635"/>
                                      </a:lnTo>
                                      <a:lnTo>
                                        <a:pt x="17581" y="1526"/>
                                      </a:lnTo>
                                      <a:lnTo>
                                        <a:pt x="17330" y="1291"/>
                                      </a:lnTo>
                                      <a:lnTo>
                                        <a:pt x="17330" y="1174"/>
                                      </a:lnTo>
                                      <a:lnTo>
                                        <a:pt x="17079" y="1057"/>
                                      </a:lnTo>
                                      <a:lnTo>
                                        <a:pt x="16828" y="939"/>
                                      </a:lnTo>
                                      <a:lnTo>
                                        <a:pt x="16577" y="822"/>
                                      </a:lnTo>
                                      <a:lnTo>
                                        <a:pt x="16326" y="704"/>
                                      </a:lnTo>
                                      <a:lnTo>
                                        <a:pt x="16074" y="704"/>
                                      </a:lnTo>
                                      <a:lnTo>
                                        <a:pt x="15572" y="587"/>
                                      </a:lnTo>
                                      <a:lnTo>
                                        <a:pt x="6028" y="587"/>
                                      </a:lnTo>
                                      <a:lnTo>
                                        <a:pt x="5526" y="704"/>
                                      </a:lnTo>
                                      <a:lnTo>
                                        <a:pt x="5274" y="704"/>
                                      </a:lnTo>
                                      <a:lnTo>
                                        <a:pt x="5023" y="822"/>
                                      </a:lnTo>
                                      <a:lnTo>
                                        <a:pt x="4772" y="939"/>
                                      </a:lnTo>
                                      <a:lnTo>
                                        <a:pt x="4521" y="1057"/>
                                      </a:lnTo>
                                      <a:lnTo>
                                        <a:pt x="4270" y="1174"/>
                                      </a:lnTo>
                                      <a:lnTo>
                                        <a:pt x="4270" y="1291"/>
                                      </a:lnTo>
                                      <a:lnTo>
                                        <a:pt x="4019" y="1526"/>
                                      </a:lnTo>
                                      <a:lnTo>
                                        <a:pt x="4019" y="5635"/>
                                      </a:lnTo>
                                      <a:lnTo>
                                        <a:pt x="4270" y="5870"/>
                                      </a:lnTo>
                                      <a:lnTo>
                                        <a:pt x="4270" y="5987"/>
                                      </a:lnTo>
                                      <a:lnTo>
                                        <a:pt x="4521" y="6222"/>
                                      </a:lnTo>
                                      <a:lnTo>
                                        <a:pt x="4772" y="6222"/>
                                      </a:lnTo>
                                      <a:lnTo>
                                        <a:pt x="5023" y="6339"/>
                                      </a:lnTo>
                                      <a:lnTo>
                                        <a:pt x="5274" y="6457"/>
                                      </a:lnTo>
                                      <a:lnTo>
                                        <a:pt x="5526" y="6574"/>
                                      </a:lnTo>
                                      <a:lnTo>
                                        <a:pt x="6028" y="6574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6028" y="13617"/>
                                      </a:moveTo>
                                      <a:lnTo>
                                        <a:pt x="15572" y="13617"/>
                                      </a:lnTo>
                                      <a:lnTo>
                                        <a:pt x="16074" y="13617"/>
                                      </a:lnTo>
                                      <a:lnTo>
                                        <a:pt x="16326" y="13617"/>
                                      </a:lnTo>
                                      <a:lnTo>
                                        <a:pt x="16577" y="13500"/>
                                      </a:lnTo>
                                      <a:lnTo>
                                        <a:pt x="16828" y="13383"/>
                                      </a:lnTo>
                                      <a:lnTo>
                                        <a:pt x="17079" y="13265"/>
                                      </a:lnTo>
                                      <a:lnTo>
                                        <a:pt x="17330" y="13148"/>
                                      </a:lnTo>
                                      <a:lnTo>
                                        <a:pt x="17330" y="12913"/>
                                      </a:lnTo>
                                      <a:lnTo>
                                        <a:pt x="17581" y="12796"/>
                                      </a:lnTo>
                                      <a:lnTo>
                                        <a:pt x="17581" y="8687"/>
                                      </a:lnTo>
                                      <a:lnTo>
                                        <a:pt x="17330" y="8452"/>
                                      </a:lnTo>
                                      <a:lnTo>
                                        <a:pt x="17330" y="8335"/>
                                      </a:lnTo>
                                      <a:lnTo>
                                        <a:pt x="17079" y="8217"/>
                                      </a:lnTo>
                                      <a:lnTo>
                                        <a:pt x="16828" y="7983"/>
                                      </a:lnTo>
                                      <a:lnTo>
                                        <a:pt x="16577" y="7983"/>
                                      </a:lnTo>
                                      <a:lnTo>
                                        <a:pt x="16326" y="7865"/>
                                      </a:lnTo>
                                      <a:lnTo>
                                        <a:pt x="16074" y="7865"/>
                                      </a:lnTo>
                                      <a:lnTo>
                                        <a:pt x="15572" y="7748"/>
                                      </a:lnTo>
                                      <a:lnTo>
                                        <a:pt x="6028" y="7748"/>
                                      </a:lnTo>
                                      <a:lnTo>
                                        <a:pt x="5526" y="7865"/>
                                      </a:lnTo>
                                      <a:lnTo>
                                        <a:pt x="5274" y="7865"/>
                                      </a:lnTo>
                                      <a:lnTo>
                                        <a:pt x="5023" y="7983"/>
                                      </a:lnTo>
                                      <a:lnTo>
                                        <a:pt x="4772" y="7983"/>
                                      </a:lnTo>
                                      <a:lnTo>
                                        <a:pt x="4521" y="8217"/>
                                      </a:lnTo>
                                      <a:lnTo>
                                        <a:pt x="4270" y="8335"/>
                                      </a:lnTo>
                                      <a:lnTo>
                                        <a:pt x="4270" y="8452"/>
                                      </a:lnTo>
                                      <a:lnTo>
                                        <a:pt x="4019" y="8687"/>
                                      </a:lnTo>
                                      <a:lnTo>
                                        <a:pt x="4019" y="12796"/>
                                      </a:lnTo>
                                      <a:lnTo>
                                        <a:pt x="4270" y="12913"/>
                                      </a:lnTo>
                                      <a:lnTo>
                                        <a:pt x="4270" y="13148"/>
                                      </a:lnTo>
                                      <a:lnTo>
                                        <a:pt x="4521" y="13265"/>
                                      </a:lnTo>
                                      <a:lnTo>
                                        <a:pt x="4772" y="13383"/>
                                      </a:lnTo>
                                      <a:lnTo>
                                        <a:pt x="5023" y="13500"/>
                                      </a:lnTo>
                                      <a:lnTo>
                                        <a:pt x="5274" y="13617"/>
                                      </a:lnTo>
                                      <a:lnTo>
                                        <a:pt x="5526" y="13617"/>
                                      </a:lnTo>
                                      <a:lnTo>
                                        <a:pt x="6028" y="13617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6028" y="20778"/>
                                      </a:moveTo>
                                      <a:lnTo>
                                        <a:pt x="15572" y="20778"/>
                                      </a:lnTo>
                                      <a:lnTo>
                                        <a:pt x="16074" y="20778"/>
                                      </a:lnTo>
                                      <a:lnTo>
                                        <a:pt x="16326" y="20661"/>
                                      </a:lnTo>
                                      <a:lnTo>
                                        <a:pt x="16577" y="20661"/>
                                      </a:lnTo>
                                      <a:lnTo>
                                        <a:pt x="16828" y="20543"/>
                                      </a:lnTo>
                                      <a:lnTo>
                                        <a:pt x="17079" y="20426"/>
                                      </a:lnTo>
                                      <a:lnTo>
                                        <a:pt x="17330" y="20309"/>
                                      </a:lnTo>
                                      <a:lnTo>
                                        <a:pt x="17330" y="20074"/>
                                      </a:lnTo>
                                      <a:lnTo>
                                        <a:pt x="17581" y="19957"/>
                                      </a:lnTo>
                                      <a:lnTo>
                                        <a:pt x="17581" y="15730"/>
                                      </a:lnTo>
                                      <a:lnTo>
                                        <a:pt x="17330" y="15613"/>
                                      </a:lnTo>
                                      <a:lnTo>
                                        <a:pt x="17330" y="15378"/>
                                      </a:lnTo>
                                      <a:lnTo>
                                        <a:pt x="17079" y="15378"/>
                                      </a:lnTo>
                                      <a:lnTo>
                                        <a:pt x="16828" y="15143"/>
                                      </a:lnTo>
                                      <a:lnTo>
                                        <a:pt x="16577" y="15026"/>
                                      </a:lnTo>
                                      <a:lnTo>
                                        <a:pt x="16326" y="15026"/>
                                      </a:lnTo>
                                      <a:lnTo>
                                        <a:pt x="16074" y="15026"/>
                                      </a:lnTo>
                                      <a:lnTo>
                                        <a:pt x="15572" y="14909"/>
                                      </a:lnTo>
                                      <a:lnTo>
                                        <a:pt x="6028" y="14909"/>
                                      </a:lnTo>
                                      <a:lnTo>
                                        <a:pt x="5526" y="15026"/>
                                      </a:lnTo>
                                      <a:lnTo>
                                        <a:pt x="5274" y="15026"/>
                                      </a:lnTo>
                                      <a:lnTo>
                                        <a:pt x="5023" y="15026"/>
                                      </a:lnTo>
                                      <a:lnTo>
                                        <a:pt x="4772" y="15143"/>
                                      </a:lnTo>
                                      <a:lnTo>
                                        <a:pt x="4521" y="15378"/>
                                      </a:lnTo>
                                      <a:lnTo>
                                        <a:pt x="4270" y="15378"/>
                                      </a:lnTo>
                                      <a:lnTo>
                                        <a:pt x="4270" y="15613"/>
                                      </a:lnTo>
                                      <a:lnTo>
                                        <a:pt x="4019" y="15730"/>
                                      </a:lnTo>
                                      <a:lnTo>
                                        <a:pt x="4019" y="19957"/>
                                      </a:lnTo>
                                      <a:lnTo>
                                        <a:pt x="4270" y="20074"/>
                                      </a:lnTo>
                                      <a:lnTo>
                                        <a:pt x="4270" y="20309"/>
                                      </a:lnTo>
                                      <a:lnTo>
                                        <a:pt x="4521" y="20426"/>
                                      </a:lnTo>
                                      <a:lnTo>
                                        <a:pt x="4772" y="20543"/>
                                      </a:lnTo>
                                      <a:lnTo>
                                        <a:pt x="5023" y="20661"/>
                                      </a:lnTo>
                                      <a:lnTo>
                                        <a:pt x="5274" y="20661"/>
                                      </a:lnTo>
                                      <a:lnTo>
                                        <a:pt x="5526" y="20778"/>
                                      </a:lnTo>
                                      <a:lnTo>
                                        <a:pt x="6028" y="20778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291"/>
                                      </a:moveTo>
                                      <a:lnTo>
                                        <a:pt x="2260" y="1291"/>
                                      </a:lnTo>
                                      <a:lnTo>
                                        <a:pt x="2260" y="235"/>
                                      </a:lnTo>
                                      <a:lnTo>
                                        <a:pt x="753" y="235"/>
                                      </a:lnTo>
                                      <a:lnTo>
                                        <a:pt x="753" y="1291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2700"/>
                                      </a:moveTo>
                                      <a:lnTo>
                                        <a:pt x="2260" y="2700"/>
                                      </a:lnTo>
                                      <a:lnTo>
                                        <a:pt x="2260" y="1643"/>
                                      </a:lnTo>
                                      <a:lnTo>
                                        <a:pt x="753" y="1643"/>
                                      </a:lnTo>
                                      <a:lnTo>
                                        <a:pt x="753" y="270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4109"/>
                                      </a:moveTo>
                                      <a:lnTo>
                                        <a:pt x="2260" y="4109"/>
                                      </a:lnTo>
                                      <a:lnTo>
                                        <a:pt x="2260" y="3052"/>
                                      </a:lnTo>
                                      <a:lnTo>
                                        <a:pt x="753" y="3052"/>
                                      </a:lnTo>
                                      <a:lnTo>
                                        <a:pt x="753" y="4109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5517"/>
                                      </a:moveTo>
                                      <a:lnTo>
                                        <a:pt x="2260" y="5517"/>
                                      </a:lnTo>
                                      <a:lnTo>
                                        <a:pt x="2260" y="4461"/>
                                      </a:lnTo>
                                      <a:lnTo>
                                        <a:pt x="753" y="4461"/>
                                      </a:lnTo>
                                      <a:lnTo>
                                        <a:pt x="753" y="5517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6926"/>
                                      </a:moveTo>
                                      <a:lnTo>
                                        <a:pt x="2260" y="6926"/>
                                      </a:lnTo>
                                      <a:lnTo>
                                        <a:pt x="2260" y="5870"/>
                                      </a:lnTo>
                                      <a:lnTo>
                                        <a:pt x="753" y="5870"/>
                                      </a:lnTo>
                                      <a:lnTo>
                                        <a:pt x="753" y="6926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8335"/>
                                      </a:moveTo>
                                      <a:lnTo>
                                        <a:pt x="2260" y="8335"/>
                                      </a:lnTo>
                                      <a:lnTo>
                                        <a:pt x="2260" y="7278"/>
                                      </a:lnTo>
                                      <a:lnTo>
                                        <a:pt x="753" y="7278"/>
                                      </a:lnTo>
                                      <a:lnTo>
                                        <a:pt x="753" y="8335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9743"/>
                                      </a:moveTo>
                                      <a:lnTo>
                                        <a:pt x="2260" y="9743"/>
                                      </a:lnTo>
                                      <a:lnTo>
                                        <a:pt x="2260" y="8687"/>
                                      </a:lnTo>
                                      <a:lnTo>
                                        <a:pt x="753" y="8687"/>
                                      </a:lnTo>
                                      <a:lnTo>
                                        <a:pt x="753" y="9743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1152"/>
                                      </a:moveTo>
                                      <a:lnTo>
                                        <a:pt x="2260" y="11152"/>
                                      </a:lnTo>
                                      <a:lnTo>
                                        <a:pt x="2260" y="10096"/>
                                      </a:lnTo>
                                      <a:lnTo>
                                        <a:pt x="753" y="10096"/>
                                      </a:lnTo>
                                      <a:lnTo>
                                        <a:pt x="753" y="11152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2561"/>
                                      </a:moveTo>
                                      <a:lnTo>
                                        <a:pt x="2260" y="12561"/>
                                      </a:lnTo>
                                      <a:lnTo>
                                        <a:pt x="2260" y="11504"/>
                                      </a:lnTo>
                                      <a:lnTo>
                                        <a:pt x="753" y="11504"/>
                                      </a:lnTo>
                                      <a:lnTo>
                                        <a:pt x="753" y="12561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3970"/>
                                      </a:moveTo>
                                      <a:lnTo>
                                        <a:pt x="2260" y="13970"/>
                                      </a:lnTo>
                                      <a:lnTo>
                                        <a:pt x="2260" y="12913"/>
                                      </a:lnTo>
                                      <a:lnTo>
                                        <a:pt x="753" y="12913"/>
                                      </a:lnTo>
                                      <a:lnTo>
                                        <a:pt x="753" y="1397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5378"/>
                                      </a:moveTo>
                                      <a:lnTo>
                                        <a:pt x="2260" y="15378"/>
                                      </a:lnTo>
                                      <a:lnTo>
                                        <a:pt x="2260" y="14322"/>
                                      </a:lnTo>
                                      <a:lnTo>
                                        <a:pt x="753" y="14322"/>
                                      </a:lnTo>
                                      <a:lnTo>
                                        <a:pt x="753" y="15378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6787"/>
                                      </a:moveTo>
                                      <a:lnTo>
                                        <a:pt x="2260" y="16787"/>
                                      </a:lnTo>
                                      <a:lnTo>
                                        <a:pt x="2260" y="15730"/>
                                      </a:lnTo>
                                      <a:lnTo>
                                        <a:pt x="753" y="15730"/>
                                      </a:lnTo>
                                      <a:lnTo>
                                        <a:pt x="753" y="16787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8196"/>
                                      </a:moveTo>
                                      <a:lnTo>
                                        <a:pt x="2260" y="18196"/>
                                      </a:lnTo>
                                      <a:lnTo>
                                        <a:pt x="2260" y="17139"/>
                                      </a:lnTo>
                                      <a:lnTo>
                                        <a:pt x="753" y="17139"/>
                                      </a:lnTo>
                                      <a:lnTo>
                                        <a:pt x="753" y="18196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19604"/>
                                      </a:moveTo>
                                      <a:lnTo>
                                        <a:pt x="2260" y="19604"/>
                                      </a:lnTo>
                                      <a:lnTo>
                                        <a:pt x="2260" y="18548"/>
                                      </a:lnTo>
                                      <a:lnTo>
                                        <a:pt x="753" y="18548"/>
                                      </a:lnTo>
                                      <a:lnTo>
                                        <a:pt x="753" y="19604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753" y="21013"/>
                                      </a:moveTo>
                                      <a:lnTo>
                                        <a:pt x="2260" y="21013"/>
                                      </a:lnTo>
                                      <a:lnTo>
                                        <a:pt x="2260" y="19957"/>
                                      </a:lnTo>
                                      <a:lnTo>
                                        <a:pt x="753" y="19957"/>
                                      </a:lnTo>
                                      <a:lnTo>
                                        <a:pt x="753" y="21013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409"/>
                                      </a:moveTo>
                                      <a:lnTo>
                                        <a:pt x="20595" y="1409"/>
                                      </a:lnTo>
                                      <a:lnTo>
                                        <a:pt x="20595" y="352"/>
                                      </a:lnTo>
                                      <a:lnTo>
                                        <a:pt x="19340" y="352"/>
                                      </a:lnTo>
                                      <a:lnTo>
                                        <a:pt x="19340" y="1409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2700"/>
                                      </a:moveTo>
                                      <a:lnTo>
                                        <a:pt x="20595" y="2700"/>
                                      </a:lnTo>
                                      <a:lnTo>
                                        <a:pt x="20595" y="1643"/>
                                      </a:lnTo>
                                      <a:lnTo>
                                        <a:pt x="19340" y="1643"/>
                                      </a:lnTo>
                                      <a:lnTo>
                                        <a:pt x="19340" y="270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4109"/>
                                      </a:moveTo>
                                      <a:lnTo>
                                        <a:pt x="20595" y="4109"/>
                                      </a:lnTo>
                                      <a:lnTo>
                                        <a:pt x="20595" y="3052"/>
                                      </a:lnTo>
                                      <a:lnTo>
                                        <a:pt x="19340" y="3052"/>
                                      </a:lnTo>
                                      <a:lnTo>
                                        <a:pt x="19340" y="4109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5517"/>
                                      </a:moveTo>
                                      <a:lnTo>
                                        <a:pt x="20595" y="5517"/>
                                      </a:lnTo>
                                      <a:lnTo>
                                        <a:pt x="20595" y="4461"/>
                                      </a:lnTo>
                                      <a:lnTo>
                                        <a:pt x="19340" y="4461"/>
                                      </a:lnTo>
                                      <a:lnTo>
                                        <a:pt x="19340" y="5517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6926"/>
                                      </a:moveTo>
                                      <a:lnTo>
                                        <a:pt x="20595" y="6926"/>
                                      </a:lnTo>
                                      <a:lnTo>
                                        <a:pt x="20595" y="5870"/>
                                      </a:lnTo>
                                      <a:lnTo>
                                        <a:pt x="19340" y="5870"/>
                                      </a:lnTo>
                                      <a:lnTo>
                                        <a:pt x="19340" y="6926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8335"/>
                                      </a:moveTo>
                                      <a:lnTo>
                                        <a:pt x="20595" y="8335"/>
                                      </a:lnTo>
                                      <a:lnTo>
                                        <a:pt x="20595" y="7278"/>
                                      </a:lnTo>
                                      <a:lnTo>
                                        <a:pt x="19340" y="7278"/>
                                      </a:lnTo>
                                      <a:lnTo>
                                        <a:pt x="19340" y="8335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9743"/>
                                      </a:moveTo>
                                      <a:lnTo>
                                        <a:pt x="20595" y="9743"/>
                                      </a:lnTo>
                                      <a:lnTo>
                                        <a:pt x="20595" y="8687"/>
                                      </a:lnTo>
                                      <a:lnTo>
                                        <a:pt x="19340" y="8687"/>
                                      </a:lnTo>
                                      <a:lnTo>
                                        <a:pt x="19340" y="9743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1152"/>
                                      </a:moveTo>
                                      <a:lnTo>
                                        <a:pt x="20595" y="11152"/>
                                      </a:lnTo>
                                      <a:lnTo>
                                        <a:pt x="20595" y="10096"/>
                                      </a:lnTo>
                                      <a:lnTo>
                                        <a:pt x="19340" y="10096"/>
                                      </a:lnTo>
                                      <a:lnTo>
                                        <a:pt x="19340" y="11152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2561"/>
                                      </a:moveTo>
                                      <a:lnTo>
                                        <a:pt x="20595" y="12561"/>
                                      </a:lnTo>
                                      <a:lnTo>
                                        <a:pt x="20595" y="11504"/>
                                      </a:lnTo>
                                      <a:lnTo>
                                        <a:pt x="19340" y="11504"/>
                                      </a:lnTo>
                                      <a:lnTo>
                                        <a:pt x="19340" y="12561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3970"/>
                                      </a:moveTo>
                                      <a:lnTo>
                                        <a:pt x="20595" y="13970"/>
                                      </a:lnTo>
                                      <a:lnTo>
                                        <a:pt x="20595" y="12913"/>
                                      </a:lnTo>
                                      <a:lnTo>
                                        <a:pt x="19340" y="12913"/>
                                      </a:lnTo>
                                      <a:lnTo>
                                        <a:pt x="19340" y="13970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5378"/>
                                      </a:moveTo>
                                      <a:lnTo>
                                        <a:pt x="20595" y="15378"/>
                                      </a:lnTo>
                                      <a:lnTo>
                                        <a:pt x="20595" y="14322"/>
                                      </a:lnTo>
                                      <a:lnTo>
                                        <a:pt x="19340" y="14322"/>
                                      </a:lnTo>
                                      <a:lnTo>
                                        <a:pt x="19340" y="15378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6787"/>
                                      </a:moveTo>
                                      <a:lnTo>
                                        <a:pt x="20595" y="16787"/>
                                      </a:lnTo>
                                      <a:lnTo>
                                        <a:pt x="20595" y="15730"/>
                                      </a:lnTo>
                                      <a:lnTo>
                                        <a:pt x="19340" y="15730"/>
                                      </a:lnTo>
                                      <a:lnTo>
                                        <a:pt x="19340" y="16787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8196"/>
                                      </a:moveTo>
                                      <a:lnTo>
                                        <a:pt x="20595" y="18196"/>
                                      </a:lnTo>
                                      <a:lnTo>
                                        <a:pt x="20595" y="17139"/>
                                      </a:lnTo>
                                      <a:lnTo>
                                        <a:pt x="19340" y="17139"/>
                                      </a:lnTo>
                                      <a:lnTo>
                                        <a:pt x="19340" y="18196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19604"/>
                                      </a:moveTo>
                                      <a:lnTo>
                                        <a:pt x="20595" y="19604"/>
                                      </a:lnTo>
                                      <a:lnTo>
                                        <a:pt x="20595" y="18548"/>
                                      </a:lnTo>
                                      <a:lnTo>
                                        <a:pt x="19340" y="18548"/>
                                      </a:lnTo>
                                      <a:lnTo>
                                        <a:pt x="19340" y="19604"/>
                                      </a:lnTo>
                                      <a:close/>
                                    </a:path>
                                    <a:path w="21600" h="21600" extrusionOk="0">
                                      <a:moveTo>
                                        <a:pt x="19340" y="21013"/>
                                      </a:moveTo>
                                      <a:lnTo>
                                        <a:pt x="20595" y="21013"/>
                                      </a:lnTo>
                                      <a:lnTo>
                                        <a:pt x="20595" y="19957"/>
                                      </a:lnTo>
                                      <a:lnTo>
                                        <a:pt x="19340" y="19957"/>
                                      </a:lnTo>
                                      <a:lnTo>
                                        <a:pt x="19340" y="21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4E65866E" w14:textId="77777777" w:rsidR="00692CE8" w:rsidRDefault="00692CE8" w:rsidP="00692CE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45" name="11 Grupo"/>
                              <wpg:cNvGrpSpPr/>
                              <wpg:grpSpPr>
                                <a:xfrm>
                                  <a:off x="2293198" y="901381"/>
                                  <a:ext cx="2304256" cy="3528392"/>
                                  <a:chOff x="2293198" y="901381"/>
                                  <a:chExt cx="2304256" cy="3528392"/>
                                </a:xfrm>
                              </wpg:grpSpPr>
                              <wps:wsp>
                                <wps:cNvPr id="146" name="Film"/>
                                <wps:cNvSpPr>
                                  <a:spLocks noEditPoints="1" noChangeArrowheads="1"/>
                                </wps:cNvSpPr>
                                <wps:spPr bwMode="auto">
                                  <a:xfrm>
                                    <a:off x="2293198" y="901381"/>
                                    <a:ext cx="2304256" cy="3528392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10800 w 21600"/>
                                      <a:gd name="T3" fmla="*/ 0 h 21600"/>
                                      <a:gd name="T4" fmla="*/ 21600 w 21600"/>
                                      <a:gd name="T5" fmla="*/ 0 h 21600"/>
                                      <a:gd name="T6" fmla="*/ 21600 w 21600"/>
                                      <a:gd name="T7" fmla="*/ 10800 h 21600"/>
                                      <a:gd name="T8" fmla="*/ 21600 w 21600"/>
                                      <a:gd name="T9" fmla="*/ 21600 h 21600"/>
                                      <a:gd name="T10" fmla="*/ 10800 w 21600"/>
                                      <a:gd name="T11" fmla="*/ 21600 h 21600"/>
                                      <a:gd name="T12" fmla="*/ 0 w 21600"/>
                                      <a:gd name="T13" fmla="*/ 21600 h 21600"/>
                                      <a:gd name="T14" fmla="*/ 0 w 21600"/>
                                      <a:gd name="T15" fmla="*/ 10800 h 21600"/>
                                      <a:gd name="T16" fmla="*/ 4960 w 21600"/>
                                      <a:gd name="T17" fmla="*/ 8129 h 21600"/>
                                      <a:gd name="T18" fmla="*/ 17079 w 21600"/>
                                      <a:gd name="T19" fmla="*/ 13427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3014" y="21600"/>
                                        </a:moveTo>
                                        <a:lnTo>
                                          <a:pt x="30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3014" y="2160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21600" y="2160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18586" y="0"/>
                                        </a:lnTo>
                                        <a:lnTo>
                                          <a:pt x="18586" y="21600"/>
                                        </a:ln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6028" y="6574"/>
                                        </a:moveTo>
                                        <a:lnTo>
                                          <a:pt x="15572" y="6574"/>
                                        </a:lnTo>
                                        <a:lnTo>
                                          <a:pt x="16074" y="6574"/>
                                        </a:lnTo>
                                        <a:lnTo>
                                          <a:pt x="16326" y="6457"/>
                                        </a:lnTo>
                                        <a:lnTo>
                                          <a:pt x="16577" y="6339"/>
                                        </a:lnTo>
                                        <a:lnTo>
                                          <a:pt x="16828" y="6222"/>
                                        </a:lnTo>
                                        <a:lnTo>
                                          <a:pt x="17079" y="6222"/>
                                        </a:lnTo>
                                        <a:lnTo>
                                          <a:pt x="17330" y="5987"/>
                                        </a:lnTo>
                                        <a:lnTo>
                                          <a:pt x="17330" y="5870"/>
                                        </a:lnTo>
                                        <a:lnTo>
                                          <a:pt x="17581" y="5635"/>
                                        </a:lnTo>
                                        <a:lnTo>
                                          <a:pt x="17581" y="1526"/>
                                        </a:lnTo>
                                        <a:lnTo>
                                          <a:pt x="17330" y="1291"/>
                                        </a:lnTo>
                                        <a:lnTo>
                                          <a:pt x="17330" y="1174"/>
                                        </a:lnTo>
                                        <a:lnTo>
                                          <a:pt x="17079" y="1057"/>
                                        </a:lnTo>
                                        <a:lnTo>
                                          <a:pt x="16828" y="939"/>
                                        </a:lnTo>
                                        <a:lnTo>
                                          <a:pt x="16577" y="822"/>
                                        </a:lnTo>
                                        <a:lnTo>
                                          <a:pt x="16326" y="704"/>
                                        </a:lnTo>
                                        <a:lnTo>
                                          <a:pt x="16074" y="704"/>
                                        </a:lnTo>
                                        <a:lnTo>
                                          <a:pt x="15572" y="587"/>
                                        </a:lnTo>
                                        <a:lnTo>
                                          <a:pt x="6028" y="587"/>
                                        </a:lnTo>
                                        <a:lnTo>
                                          <a:pt x="5526" y="704"/>
                                        </a:lnTo>
                                        <a:lnTo>
                                          <a:pt x="5274" y="704"/>
                                        </a:lnTo>
                                        <a:lnTo>
                                          <a:pt x="5023" y="822"/>
                                        </a:lnTo>
                                        <a:lnTo>
                                          <a:pt x="4772" y="939"/>
                                        </a:lnTo>
                                        <a:lnTo>
                                          <a:pt x="4521" y="1057"/>
                                        </a:lnTo>
                                        <a:lnTo>
                                          <a:pt x="4270" y="1174"/>
                                        </a:lnTo>
                                        <a:lnTo>
                                          <a:pt x="4270" y="1291"/>
                                        </a:lnTo>
                                        <a:lnTo>
                                          <a:pt x="4019" y="1526"/>
                                        </a:lnTo>
                                        <a:lnTo>
                                          <a:pt x="4019" y="5635"/>
                                        </a:lnTo>
                                        <a:lnTo>
                                          <a:pt x="4270" y="5870"/>
                                        </a:lnTo>
                                        <a:lnTo>
                                          <a:pt x="4270" y="5987"/>
                                        </a:lnTo>
                                        <a:lnTo>
                                          <a:pt x="4521" y="6222"/>
                                        </a:lnTo>
                                        <a:lnTo>
                                          <a:pt x="4772" y="6222"/>
                                        </a:lnTo>
                                        <a:lnTo>
                                          <a:pt x="5023" y="6339"/>
                                        </a:lnTo>
                                        <a:lnTo>
                                          <a:pt x="5274" y="6457"/>
                                        </a:lnTo>
                                        <a:lnTo>
                                          <a:pt x="5526" y="6574"/>
                                        </a:lnTo>
                                        <a:lnTo>
                                          <a:pt x="6028" y="6574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6028" y="13617"/>
                                        </a:moveTo>
                                        <a:lnTo>
                                          <a:pt x="15572" y="13617"/>
                                        </a:lnTo>
                                        <a:lnTo>
                                          <a:pt x="16074" y="13617"/>
                                        </a:lnTo>
                                        <a:lnTo>
                                          <a:pt x="16326" y="13617"/>
                                        </a:lnTo>
                                        <a:lnTo>
                                          <a:pt x="16577" y="13500"/>
                                        </a:lnTo>
                                        <a:lnTo>
                                          <a:pt x="16828" y="13383"/>
                                        </a:lnTo>
                                        <a:lnTo>
                                          <a:pt x="17079" y="13265"/>
                                        </a:lnTo>
                                        <a:lnTo>
                                          <a:pt x="17330" y="13148"/>
                                        </a:lnTo>
                                        <a:lnTo>
                                          <a:pt x="17330" y="12913"/>
                                        </a:lnTo>
                                        <a:lnTo>
                                          <a:pt x="17581" y="12796"/>
                                        </a:lnTo>
                                        <a:lnTo>
                                          <a:pt x="17581" y="8687"/>
                                        </a:lnTo>
                                        <a:lnTo>
                                          <a:pt x="17330" y="8452"/>
                                        </a:lnTo>
                                        <a:lnTo>
                                          <a:pt x="17330" y="8335"/>
                                        </a:lnTo>
                                        <a:lnTo>
                                          <a:pt x="17079" y="8217"/>
                                        </a:lnTo>
                                        <a:lnTo>
                                          <a:pt x="16828" y="7983"/>
                                        </a:lnTo>
                                        <a:lnTo>
                                          <a:pt x="16577" y="7983"/>
                                        </a:lnTo>
                                        <a:lnTo>
                                          <a:pt x="16326" y="7865"/>
                                        </a:lnTo>
                                        <a:lnTo>
                                          <a:pt x="16074" y="7865"/>
                                        </a:lnTo>
                                        <a:lnTo>
                                          <a:pt x="15572" y="7748"/>
                                        </a:lnTo>
                                        <a:lnTo>
                                          <a:pt x="6028" y="7748"/>
                                        </a:lnTo>
                                        <a:lnTo>
                                          <a:pt x="5526" y="7865"/>
                                        </a:lnTo>
                                        <a:lnTo>
                                          <a:pt x="5274" y="7865"/>
                                        </a:lnTo>
                                        <a:lnTo>
                                          <a:pt x="5023" y="7983"/>
                                        </a:lnTo>
                                        <a:lnTo>
                                          <a:pt x="4772" y="7983"/>
                                        </a:lnTo>
                                        <a:lnTo>
                                          <a:pt x="4521" y="8217"/>
                                        </a:lnTo>
                                        <a:lnTo>
                                          <a:pt x="4270" y="8335"/>
                                        </a:lnTo>
                                        <a:lnTo>
                                          <a:pt x="4270" y="8452"/>
                                        </a:lnTo>
                                        <a:lnTo>
                                          <a:pt x="4019" y="8687"/>
                                        </a:lnTo>
                                        <a:lnTo>
                                          <a:pt x="4019" y="12796"/>
                                        </a:lnTo>
                                        <a:lnTo>
                                          <a:pt x="4270" y="12913"/>
                                        </a:lnTo>
                                        <a:lnTo>
                                          <a:pt x="4270" y="13148"/>
                                        </a:lnTo>
                                        <a:lnTo>
                                          <a:pt x="4521" y="13265"/>
                                        </a:lnTo>
                                        <a:lnTo>
                                          <a:pt x="4772" y="13383"/>
                                        </a:lnTo>
                                        <a:lnTo>
                                          <a:pt x="5023" y="13500"/>
                                        </a:lnTo>
                                        <a:lnTo>
                                          <a:pt x="5274" y="13617"/>
                                        </a:lnTo>
                                        <a:lnTo>
                                          <a:pt x="5526" y="13617"/>
                                        </a:lnTo>
                                        <a:lnTo>
                                          <a:pt x="6028" y="13617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6028" y="20778"/>
                                        </a:moveTo>
                                        <a:lnTo>
                                          <a:pt x="15572" y="20778"/>
                                        </a:lnTo>
                                        <a:lnTo>
                                          <a:pt x="16074" y="20778"/>
                                        </a:lnTo>
                                        <a:lnTo>
                                          <a:pt x="16326" y="20661"/>
                                        </a:lnTo>
                                        <a:lnTo>
                                          <a:pt x="16577" y="20661"/>
                                        </a:lnTo>
                                        <a:lnTo>
                                          <a:pt x="16828" y="20543"/>
                                        </a:lnTo>
                                        <a:lnTo>
                                          <a:pt x="17079" y="20426"/>
                                        </a:lnTo>
                                        <a:lnTo>
                                          <a:pt x="17330" y="20309"/>
                                        </a:lnTo>
                                        <a:lnTo>
                                          <a:pt x="17330" y="20074"/>
                                        </a:lnTo>
                                        <a:lnTo>
                                          <a:pt x="17581" y="19957"/>
                                        </a:lnTo>
                                        <a:lnTo>
                                          <a:pt x="17581" y="15730"/>
                                        </a:lnTo>
                                        <a:lnTo>
                                          <a:pt x="17330" y="15613"/>
                                        </a:lnTo>
                                        <a:lnTo>
                                          <a:pt x="17330" y="15378"/>
                                        </a:lnTo>
                                        <a:lnTo>
                                          <a:pt x="17079" y="15378"/>
                                        </a:lnTo>
                                        <a:lnTo>
                                          <a:pt x="16828" y="15143"/>
                                        </a:lnTo>
                                        <a:lnTo>
                                          <a:pt x="16577" y="15026"/>
                                        </a:lnTo>
                                        <a:lnTo>
                                          <a:pt x="16326" y="15026"/>
                                        </a:lnTo>
                                        <a:lnTo>
                                          <a:pt x="16074" y="15026"/>
                                        </a:lnTo>
                                        <a:lnTo>
                                          <a:pt x="15572" y="14909"/>
                                        </a:lnTo>
                                        <a:lnTo>
                                          <a:pt x="6028" y="14909"/>
                                        </a:lnTo>
                                        <a:lnTo>
                                          <a:pt x="5526" y="15026"/>
                                        </a:lnTo>
                                        <a:lnTo>
                                          <a:pt x="5274" y="15026"/>
                                        </a:lnTo>
                                        <a:lnTo>
                                          <a:pt x="5023" y="15026"/>
                                        </a:lnTo>
                                        <a:lnTo>
                                          <a:pt x="4772" y="15143"/>
                                        </a:lnTo>
                                        <a:lnTo>
                                          <a:pt x="4521" y="15378"/>
                                        </a:lnTo>
                                        <a:lnTo>
                                          <a:pt x="4270" y="15378"/>
                                        </a:lnTo>
                                        <a:lnTo>
                                          <a:pt x="4270" y="15613"/>
                                        </a:lnTo>
                                        <a:lnTo>
                                          <a:pt x="4019" y="15730"/>
                                        </a:lnTo>
                                        <a:lnTo>
                                          <a:pt x="4019" y="19957"/>
                                        </a:lnTo>
                                        <a:lnTo>
                                          <a:pt x="4270" y="20074"/>
                                        </a:lnTo>
                                        <a:lnTo>
                                          <a:pt x="4270" y="20309"/>
                                        </a:lnTo>
                                        <a:lnTo>
                                          <a:pt x="4521" y="20426"/>
                                        </a:lnTo>
                                        <a:lnTo>
                                          <a:pt x="4772" y="20543"/>
                                        </a:lnTo>
                                        <a:lnTo>
                                          <a:pt x="5023" y="20661"/>
                                        </a:lnTo>
                                        <a:lnTo>
                                          <a:pt x="5274" y="20661"/>
                                        </a:lnTo>
                                        <a:lnTo>
                                          <a:pt x="5526" y="20778"/>
                                        </a:lnTo>
                                        <a:lnTo>
                                          <a:pt x="6028" y="20778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291"/>
                                        </a:moveTo>
                                        <a:lnTo>
                                          <a:pt x="2260" y="1291"/>
                                        </a:lnTo>
                                        <a:lnTo>
                                          <a:pt x="2260" y="235"/>
                                        </a:lnTo>
                                        <a:lnTo>
                                          <a:pt x="753" y="235"/>
                                        </a:lnTo>
                                        <a:lnTo>
                                          <a:pt x="753" y="1291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2700"/>
                                        </a:moveTo>
                                        <a:lnTo>
                                          <a:pt x="2260" y="2700"/>
                                        </a:lnTo>
                                        <a:lnTo>
                                          <a:pt x="2260" y="1643"/>
                                        </a:lnTo>
                                        <a:lnTo>
                                          <a:pt x="753" y="1643"/>
                                        </a:lnTo>
                                        <a:lnTo>
                                          <a:pt x="753" y="270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4109"/>
                                        </a:moveTo>
                                        <a:lnTo>
                                          <a:pt x="2260" y="4109"/>
                                        </a:lnTo>
                                        <a:lnTo>
                                          <a:pt x="2260" y="3052"/>
                                        </a:lnTo>
                                        <a:lnTo>
                                          <a:pt x="753" y="3052"/>
                                        </a:lnTo>
                                        <a:lnTo>
                                          <a:pt x="753" y="4109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5517"/>
                                        </a:moveTo>
                                        <a:lnTo>
                                          <a:pt x="2260" y="5517"/>
                                        </a:lnTo>
                                        <a:lnTo>
                                          <a:pt x="2260" y="4461"/>
                                        </a:lnTo>
                                        <a:lnTo>
                                          <a:pt x="753" y="4461"/>
                                        </a:lnTo>
                                        <a:lnTo>
                                          <a:pt x="753" y="5517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6926"/>
                                        </a:moveTo>
                                        <a:lnTo>
                                          <a:pt x="2260" y="6926"/>
                                        </a:lnTo>
                                        <a:lnTo>
                                          <a:pt x="2260" y="5870"/>
                                        </a:lnTo>
                                        <a:lnTo>
                                          <a:pt x="753" y="5870"/>
                                        </a:lnTo>
                                        <a:lnTo>
                                          <a:pt x="753" y="6926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8335"/>
                                        </a:moveTo>
                                        <a:lnTo>
                                          <a:pt x="2260" y="8335"/>
                                        </a:lnTo>
                                        <a:lnTo>
                                          <a:pt x="2260" y="7278"/>
                                        </a:lnTo>
                                        <a:lnTo>
                                          <a:pt x="753" y="7278"/>
                                        </a:lnTo>
                                        <a:lnTo>
                                          <a:pt x="753" y="8335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9743"/>
                                        </a:moveTo>
                                        <a:lnTo>
                                          <a:pt x="2260" y="9743"/>
                                        </a:lnTo>
                                        <a:lnTo>
                                          <a:pt x="2260" y="8687"/>
                                        </a:lnTo>
                                        <a:lnTo>
                                          <a:pt x="753" y="8687"/>
                                        </a:lnTo>
                                        <a:lnTo>
                                          <a:pt x="753" y="9743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1152"/>
                                        </a:moveTo>
                                        <a:lnTo>
                                          <a:pt x="2260" y="11152"/>
                                        </a:lnTo>
                                        <a:lnTo>
                                          <a:pt x="2260" y="10096"/>
                                        </a:lnTo>
                                        <a:lnTo>
                                          <a:pt x="753" y="10096"/>
                                        </a:lnTo>
                                        <a:lnTo>
                                          <a:pt x="753" y="11152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2561"/>
                                        </a:moveTo>
                                        <a:lnTo>
                                          <a:pt x="2260" y="12561"/>
                                        </a:lnTo>
                                        <a:lnTo>
                                          <a:pt x="2260" y="11504"/>
                                        </a:lnTo>
                                        <a:lnTo>
                                          <a:pt x="753" y="11504"/>
                                        </a:lnTo>
                                        <a:lnTo>
                                          <a:pt x="753" y="12561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3970"/>
                                        </a:moveTo>
                                        <a:lnTo>
                                          <a:pt x="2260" y="13970"/>
                                        </a:lnTo>
                                        <a:lnTo>
                                          <a:pt x="2260" y="12913"/>
                                        </a:lnTo>
                                        <a:lnTo>
                                          <a:pt x="753" y="12913"/>
                                        </a:lnTo>
                                        <a:lnTo>
                                          <a:pt x="753" y="1397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5378"/>
                                        </a:moveTo>
                                        <a:lnTo>
                                          <a:pt x="2260" y="15378"/>
                                        </a:lnTo>
                                        <a:lnTo>
                                          <a:pt x="2260" y="14322"/>
                                        </a:lnTo>
                                        <a:lnTo>
                                          <a:pt x="753" y="14322"/>
                                        </a:lnTo>
                                        <a:lnTo>
                                          <a:pt x="753" y="15378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6787"/>
                                        </a:moveTo>
                                        <a:lnTo>
                                          <a:pt x="2260" y="16787"/>
                                        </a:lnTo>
                                        <a:lnTo>
                                          <a:pt x="2260" y="15730"/>
                                        </a:lnTo>
                                        <a:lnTo>
                                          <a:pt x="753" y="15730"/>
                                        </a:lnTo>
                                        <a:lnTo>
                                          <a:pt x="753" y="16787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8196"/>
                                        </a:moveTo>
                                        <a:lnTo>
                                          <a:pt x="2260" y="18196"/>
                                        </a:lnTo>
                                        <a:lnTo>
                                          <a:pt x="2260" y="17139"/>
                                        </a:lnTo>
                                        <a:lnTo>
                                          <a:pt x="753" y="17139"/>
                                        </a:lnTo>
                                        <a:lnTo>
                                          <a:pt x="753" y="18196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19604"/>
                                        </a:moveTo>
                                        <a:lnTo>
                                          <a:pt x="2260" y="19604"/>
                                        </a:lnTo>
                                        <a:lnTo>
                                          <a:pt x="2260" y="18548"/>
                                        </a:lnTo>
                                        <a:lnTo>
                                          <a:pt x="753" y="18548"/>
                                        </a:lnTo>
                                        <a:lnTo>
                                          <a:pt x="753" y="19604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753" y="21013"/>
                                        </a:moveTo>
                                        <a:lnTo>
                                          <a:pt x="2260" y="21013"/>
                                        </a:lnTo>
                                        <a:lnTo>
                                          <a:pt x="2260" y="19957"/>
                                        </a:lnTo>
                                        <a:lnTo>
                                          <a:pt x="753" y="19957"/>
                                        </a:lnTo>
                                        <a:lnTo>
                                          <a:pt x="753" y="21013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409"/>
                                        </a:moveTo>
                                        <a:lnTo>
                                          <a:pt x="20595" y="1409"/>
                                        </a:lnTo>
                                        <a:lnTo>
                                          <a:pt x="20595" y="352"/>
                                        </a:lnTo>
                                        <a:lnTo>
                                          <a:pt x="19340" y="352"/>
                                        </a:lnTo>
                                        <a:lnTo>
                                          <a:pt x="19340" y="1409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2700"/>
                                        </a:moveTo>
                                        <a:lnTo>
                                          <a:pt x="20595" y="2700"/>
                                        </a:lnTo>
                                        <a:lnTo>
                                          <a:pt x="20595" y="1643"/>
                                        </a:lnTo>
                                        <a:lnTo>
                                          <a:pt x="19340" y="1643"/>
                                        </a:lnTo>
                                        <a:lnTo>
                                          <a:pt x="19340" y="270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4109"/>
                                        </a:moveTo>
                                        <a:lnTo>
                                          <a:pt x="20595" y="4109"/>
                                        </a:lnTo>
                                        <a:lnTo>
                                          <a:pt x="20595" y="3052"/>
                                        </a:lnTo>
                                        <a:lnTo>
                                          <a:pt x="19340" y="3052"/>
                                        </a:lnTo>
                                        <a:lnTo>
                                          <a:pt x="19340" y="4109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5517"/>
                                        </a:moveTo>
                                        <a:lnTo>
                                          <a:pt x="20595" y="5517"/>
                                        </a:lnTo>
                                        <a:lnTo>
                                          <a:pt x="20595" y="4461"/>
                                        </a:lnTo>
                                        <a:lnTo>
                                          <a:pt x="19340" y="4461"/>
                                        </a:lnTo>
                                        <a:lnTo>
                                          <a:pt x="19340" y="5517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6926"/>
                                        </a:moveTo>
                                        <a:lnTo>
                                          <a:pt x="20595" y="6926"/>
                                        </a:lnTo>
                                        <a:lnTo>
                                          <a:pt x="20595" y="5870"/>
                                        </a:lnTo>
                                        <a:lnTo>
                                          <a:pt x="19340" y="5870"/>
                                        </a:lnTo>
                                        <a:lnTo>
                                          <a:pt x="19340" y="6926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8335"/>
                                        </a:moveTo>
                                        <a:lnTo>
                                          <a:pt x="20595" y="8335"/>
                                        </a:lnTo>
                                        <a:lnTo>
                                          <a:pt x="20595" y="7278"/>
                                        </a:lnTo>
                                        <a:lnTo>
                                          <a:pt x="19340" y="7278"/>
                                        </a:lnTo>
                                        <a:lnTo>
                                          <a:pt x="19340" y="8335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9743"/>
                                        </a:moveTo>
                                        <a:lnTo>
                                          <a:pt x="20595" y="9743"/>
                                        </a:lnTo>
                                        <a:lnTo>
                                          <a:pt x="20595" y="8687"/>
                                        </a:lnTo>
                                        <a:lnTo>
                                          <a:pt x="19340" y="8687"/>
                                        </a:lnTo>
                                        <a:lnTo>
                                          <a:pt x="19340" y="9743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1152"/>
                                        </a:moveTo>
                                        <a:lnTo>
                                          <a:pt x="20595" y="11152"/>
                                        </a:lnTo>
                                        <a:lnTo>
                                          <a:pt x="20595" y="10096"/>
                                        </a:lnTo>
                                        <a:lnTo>
                                          <a:pt x="19340" y="10096"/>
                                        </a:lnTo>
                                        <a:lnTo>
                                          <a:pt x="19340" y="11152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2561"/>
                                        </a:moveTo>
                                        <a:lnTo>
                                          <a:pt x="20595" y="12561"/>
                                        </a:lnTo>
                                        <a:lnTo>
                                          <a:pt x="20595" y="11504"/>
                                        </a:lnTo>
                                        <a:lnTo>
                                          <a:pt x="19340" y="11504"/>
                                        </a:lnTo>
                                        <a:lnTo>
                                          <a:pt x="19340" y="12561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3970"/>
                                        </a:moveTo>
                                        <a:lnTo>
                                          <a:pt x="20595" y="13970"/>
                                        </a:lnTo>
                                        <a:lnTo>
                                          <a:pt x="20595" y="12913"/>
                                        </a:lnTo>
                                        <a:lnTo>
                                          <a:pt x="19340" y="12913"/>
                                        </a:lnTo>
                                        <a:lnTo>
                                          <a:pt x="19340" y="13970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5378"/>
                                        </a:moveTo>
                                        <a:lnTo>
                                          <a:pt x="20595" y="15378"/>
                                        </a:lnTo>
                                        <a:lnTo>
                                          <a:pt x="20595" y="14322"/>
                                        </a:lnTo>
                                        <a:lnTo>
                                          <a:pt x="19340" y="14322"/>
                                        </a:lnTo>
                                        <a:lnTo>
                                          <a:pt x="19340" y="15378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6787"/>
                                        </a:moveTo>
                                        <a:lnTo>
                                          <a:pt x="20595" y="16787"/>
                                        </a:lnTo>
                                        <a:lnTo>
                                          <a:pt x="20595" y="15730"/>
                                        </a:lnTo>
                                        <a:lnTo>
                                          <a:pt x="19340" y="15730"/>
                                        </a:lnTo>
                                        <a:lnTo>
                                          <a:pt x="19340" y="16787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8196"/>
                                        </a:moveTo>
                                        <a:lnTo>
                                          <a:pt x="20595" y="18196"/>
                                        </a:lnTo>
                                        <a:lnTo>
                                          <a:pt x="20595" y="17139"/>
                                        </a:lnTo>
                                        <a:lnTo>
                                          <a:pt x="19340" y="17139"/>
                                        </a:lnTo>
                                        <a:lnTo>
                                          <a:pt x="19340" y="18196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19604"/>
                                        </a:moveTo>
                                        <a:lnTo>
                                          <a:pt x="20595" y="19604"/>
                                        </a:lnTo>
                                        <a:lnTo>
                                          <a:pt x="20595" y="18548"/>
                                        </a:lnTo>
                                        <a:lnTo>
                                          <a:pt x="19340" y="18548"/>
                                        </a:lnTo>
                                        <a:lnTo>
                                          <a:pt x="19340" y="19604"/>
                                        </a:lnTo>
                                        <a:close/>
                                      </a:path>
                                      <a:path w="21600" h="21600" extrusionOk="0">
                                        <a:moveTo>
                                          <a:pt x="19340" y="21013"/>
                                        </a:moveTo>
                                        <a:lnTo>
                                          <a:pt x="20595" y="21013"/>
                                        </a:lnTo>
                                        <a:lnTo>
                                          <a:pt x="20595" y="19957"/>
                                        </a:lnTo>
                                        <a:lnTo>
                                          <a:pt x="19340" y="19957"/>
                                        </a:lnTo>
                                        <a:lnTo>
                                          <a:pt x="19340" y="210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EC196DB" w14:textId="77777777" w:rsidR="00692CE8" w:rsidRDefault="00692CE8" w:rsidP="00692CE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7" name="6 Image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clrChange>
                                      <a:clrFrom>
                                        <a:srgbClr xmlns:a14="http://schemas.microsoft.com/office/drawing/2010/main" val="FFFFFF" mc:Ignorable=""/>
                                      </a:clrFrom>
                                      <a:clrTo>
                                        <a:srgbClr xmlns:a14="http://schemas.microsoft.com/office/drawing/2010/main" val="FFFFFF" mc:Ignorable="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1598803">
                                    <a:off x="2836900" y="1048097"/>
                                    <a:ext cx="1282339" cy="100983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" name="7 Image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clrChange>
                                      <a:clrFrom>
                                        <a:srgbClr xmlns:a14="http://schemas.microsoft.com/office/drawing/2010/main" val="FFFFFF" mc:Ignorable=""/>
                                      </a:clrFrom>
                                      <a:clrTo>
                                        <a:srgbClr xmlns:a14="http://schemas.microsoft.com/office/drawing/2010/main" val="FFFFFF" mc:Ignorable="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19852" y="2153589"/>
                                    <a:ext cx="1448200" cy="95310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" name="9 Image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clrChange>
                                      <a:clrFrom>
                                        <a:srgbClr xmlns:a14="http://schemas.microsoft.com/office/drawing/2010/main" val="FFFFFF" mc:Ignorable=""/>
                                      </a:clrFrom>
                                      <a:clrTo>
                                        <a:srgbClr xmlns:a14="http://schemas.microsoft.com/office/drawing/2010/main" val="FFFFFF" mc:Ignorable="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16513" y="3334864"/>
                                    <a:ext cx="1457702" cy="1050973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0" name="10 Image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xmlns:a14="http://schemas.microsoft.com/office/drawing/2010/main" val="FFFFFF" mc:Ignorable=""/>
                                      </a:clrFrom>
                                      <a:clrTo>
                                        <a:srgbClr xmlns:a14="http://schemas.microsoft.com/office/drawing/2010/main" val="FFFFFF" mc:Ignorable="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backgroundRemoval t="8784" b="98649" l="0" r="100000"/>
                                            </a14:imgEffect>
                                            <a14:imgEffect>
                                              <a14:sharpenSoften amount="-50000"/>
                                            </a14:imgEffect>
                                            <a14:imgEffect>
                                              <a14:brightnessContrast bright="-4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65162" y="3353075"/>
                                    <a:ext cx="504056" cy="472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>
                                    <a:innerShdw blurRad="114300">
                                      <a:prstClr val="black"/>
                                    </a:innerShdw>
                                  </a:effectLst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141" name="13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clrChange>
                                  <a:clrFrom>
                                    <a:srgbClr xmlns:a14="http://schemas.microsoft.com/office/drawing/2010/main" val="FFFFFF" mc:Ignorable=""/>
                                  </a:clrFrom>
                                  <a:clrTo>
                                    <a:srgbClr xmlns:a14="http://schemas.microsoft.com/office/drawing/2010/main" val="FFFFFF" mc:Ignorable="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99197" y="4529182"/>
                                <a:ext cx="1492334" cy="98647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42" name="14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clrChange>
                                  <a:clrFrom>
                                    <a:srgbClr xmlns:a14="http://schemas.microsoft.com/office/drawing/2010/main" val="FFFFFF" mc:Ignorable=""/>
                                  </a:clrFrom>
                                  <a:clrTo>
                                    <a:srgbClr xmlns:a14="http://schemas.microsoft.com/office/drawing/2010/main" val="FFFFFF" mc:Ignorable="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25284" y="6745212"/>
                                <a:ext cx="1440159" cy="95232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15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clrChange>
                                  <a:clrFrom>
                                    <a:srgbClr xmlns:a14="http://schemas.microsoft.com/office/drawing/2010/main" val="FFFFFF" mc:Ignorable=""/>
                                  </a:clrFrom>
                                  <a:clrTo>
                                    <a:srgbClr xmlns:a14="http://schemas.microsoft.com/office/drawing/2010/main" val="FFFFFF" mc:Ignorable="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25284" y="5609302"/>
                                <a:ext cx="1440160" cy="94267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7" name="137 Imagen" descr="C:\Users\DV5-1106\AppData\Local\Microsoft\Windows\Temporary Internet Files\Content.IE5\G0VF3638\MC900150711[1]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1" t="42904" r="13222" b="30353"/>
                          <a:stretch/>
                        </pic:blipFill>
                        <pic:spPr bwMode="auto">
                          <a:xfrm rot="3949335" flipH="1">
                            <a:off x="1633599" y="-518928"/>
                            <a:ext cx="731004" cy="263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 Grupo" o:spid="_x0000_s1030" style="position:absolute;left:0;text-align:left;margin-left:184.2pt;margin-top:5.3pt;width:168.85pt;height:193.1pt;rotation:-1764468fd;z-index:251666432;mso-width-relative:margin;mso-height-relative:margin" coordsize="40970,43979" o:gfxdata="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">
                <v:group id="136 Grupo" o:spid="_x0000_s1031" style="position:absolute;width:40970;height:43979" coordsize="40970,43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group id="19 Grupo" o:spid="_x0000_s1032" style="position:absolute;width:40970;height:11577" coordsize="63100,3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shape id="151 Imagen" o:spid="_x0000_s1033" type="#_x0000_t75" style="position:absolute;left:15617;top:-15617;width:31866;height:63100;rotation:-436931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1kzAAAAA3AAAAA8AAABkcnMvZG93bnJldi54bWxET02LwjAQvS/4H8IIXhZNK65INRXZRfC2&#10;VD30ODRjW9pMShNr/fdmQdjbPN7n7PajacVAvastK4gXEQjiwuqaSwXXy3G+AeE8ssbWMil4koN9&#10;OvnYYaLtgzMazr4UIYRdggoq77tESldUZNAtbEccuJvtDfoA+1LqHh8h3LRyGUVrabDm0FBhR98V&#10;Fc35bhTon+gTM+J7zjJu8lwPGa1+lZpNx8MWhKfR/4vf7pMO879i+HsmXCD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nWTMAAAADcAAAADwAAAAAAAAAAAAAAAACfAgAA&#10;ZHJzL2Rvd25yZXYueG1sUEsFBgAAAAAEAAQA9wAAAIwDAAAAAA==&#10;">
                      <v:imagedata r:id="rId20" o:title="MC900150711[1]" croptop="9430f" cropleft="40451f"/>
                    </v:shape>
                    <v:shape id="152 Imagen" o:spid="_x0000_s1034" type="#_x0000_t75" style="position:absolute;left:10867;top:-398;width:16784;height:19760;rotation:32135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hX/CAAAA3AAAAA8AAABkcnMvZG93bnJldi54bWxET9tqwkAQfS/0H5Yp9K1utFRCdBURpKUF&#10;6/V9yI5JNDsbd7cm/r0rFHybw7nOeNqZWlzI+cqygn4vAUGcW11xoWC3XbylIHxA1lhbJgVX8jCd&#10;PD+NMdO25TVdNqEQMYR9hgrKEJpMSp+XZND3bEMcuYN1BkOErpDaYRvDTS0HSTKUBiuODSU2NC8p&#10;P23+jIKk+Fl+u/b984jr/XkY0nS1+PVKvb50sxGIQF14iP/dXzrO/xjA/Zl4gZ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YV/wgAAANwAAAAPAAAAAAAAAAAAAAAAAJ8C&#10;AABkcnMvZG93bnJldi54bWxQSwUGAAAAAAQABAD3AAAAjgMAAAAA&#10;">
                      <v:imagedata r:id="rId20" o:title="MC900150711[1]" cropright="25716f"/>
                    </v:shape>
                  </v:group>
                  <v:group id="16 Grupo" o:spid="_x0000_s1035" style="position:absolute;left:22839;top:9041;width:14822;height:34938;rotation:-1524275fd" coordorigin="22783,9013" coordsize="23190,68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Mj1E/CAAAA3AAAAA8A&#10;AAAAAAAAAAAAAAAAqgIAAGRycy9kb3ducmV2LnhtbFBLBQYAAAAABAAEAPoAAACZAwAAAAA=&#10;">
                    <v:group id="12 Grupo" o:spid="_x0000_s1036" style="position:absolute;left:22783;top:9013;width:23191;height:68916" coordorigin="22783,9013" coordsize="23190,68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shape id="Film" o:spid="_x0000_s1037" style="position:absolute;left:22783;top:44251;width:23117;height:3367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UWcIA&#10;AADcAAAADwAAAGRycy9kb3ducmV2LnhtbERPTWvCQBC9F/wPywje6kZrq0RXEYughyLa1vOQHbPB&#10;7GzIrkn8926h4G0e73MWq86WoqHaF44VjIYJCOLM6YJzBT/f29cZCB+QNZaOScGdPKyWvZcFptq1&#10;fKTmFHIRQ9inqMCEUKVS+syQRT90FXHkLq62GCKsc6lrbGO4LeU4ST6kxYJjg8GKNoay6+lmFezs&#10;pz7zF75Vzft02ubrw/7XHJQa9Lv1HESgLjzF/+6djvMnE/h7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xRZwgAAANwAAAAPAAAAAAAAAAAAAAAAAJgCAABkcnMvZG93&#10;bnJldi54bWxQSwUGAAAAAAQABAD1AAAAhwMAAAAA&#10;" adj="-11796480,,5400" path="m21600,r,21600l,21600,,,21600,xem3014,21600l3014,,,,,21600r3014,xem21600,21600l21600,,18586,r,21600l21600,21600xem6028,6574r9544,l16074,6574r252,-117l16577,6339r251,-117l17079,6222r251,-235l17330,5870r251,-235l17581,1526r-251,-235l17330,1174r-251,-117l16828,939,16577,822,16326,704r-252,l15572,587r-9544,l5526,704r-252,l5023,822,4772,939r-251,118l4270,1174r,117l4019,1526r,4109l4270,5870r,117l4521,6222r251,l5023,6339r251,118l5526,6574r502,xem6028,13617r9544,l16074,13617r252,l16577,13500r251,-117l17079,13265r251,-117l17330,12913r251,-117l17581,8687r-251,-235l17330,8335r-251,-118l16828,7983r-251,l16326,7865r-252,l15572,7748r-9544,l5526,7865r-252,l5023,7983r-251,l4521,8217r-251,118l4270,8452r-251,235l4019,12796r251,117l4270,13148r251,117l4772,13383r251,117l5274,13617r252,l6028,13617xem6028,20778r9544,l16074,20778r252,-117l16577,20661r251,-118l17079,20426r251,-117l17330,20074r251,-117l17581,15730r-251,-117l17330,15378r-251,l16828,15143r-251,-117l16326,15026r-252,l15572,14909r-9544,l5526,15026r-252,l5023,15026r-251,117l4521,15378r-251,l4270,15613r-251,117l4019,19957r251,117l4270,20309r251,117l4772,20543r251,118l5274,20661r252,117l6028,20778xem753,1291r1507,l2260,235r-1507,l753,1291xem753,2700r1507,l2260,1643r-1507,l753,2700xem753,4109r1507,l2260,3052r-1507,l753,4109xem753,5517r1507,l2260,4461r-1507,l753,5517xem753,6926r1507,l2260,5870r-1507,l753,6926xem753,8335r1507,l2260,7278r-1507,l753,8335xem753,9743r1507,l2260,8687r-1507,l753,9743xem753,11152r1507,l2260,10096r-1507,l753,11152xem753,12561r1507,l2260,11504r-1507,l753,12561xem753,13970r1507,l2260,12913r-1507,l753,13970xem753,15378r1507,l2260,14322r-1507,l753,15378xem753,16787r1507,l2260,15730r-1507,l753,16787xem753,18196r1507,l2260,17139r-1507,l753,18196xem753,19604r1507,l2260,18548r-1507,l753,19604xem753,21013r1507,l2260,19957r-1507,l753,21013xem19340,1409r1255,l20595,352r-1255,l19340,1409xem19340,2700r1255,l20595,1643r-1255,l19340,2700xem19340,4109r1255,l20595,3052r-1255,l19340,4109xem19340,5517r1255,l20595,4461r-1255,l19340,5517xem19340,6926r1255,l20595,5870r-1255,l19340,6926xem19340,8335r1255,l20595,7278r-1255,l19340,8335xem19340,9743r1255,l20595,8687r-1255,l19340,9743xem19340,11152r1255,l20595,10096r-1255,l19340,11152xem19340,12561r1255,l20595,11504r-1255,l19340,12561xem19340,13970r1255,l20595,12913r-1255,l19340,13970xem19340,15378r1255,l20595,14322r-1255,l19340,15378xem19340,16787r1255,l20595,15730r-1255,l19340,16787xem19340,18196r1255,l20595,17139r-1255,l19340,18196xem19340,19604r1255,l20595,18548r-1255,l19340,19604xem19340,21013r1255,l20595,19957r-1255,l19340,21013xe" fillcolor="window" strokecolor="windowText" strokeweight="2pt">
                        <v:stroke joinstyle="miter"/>
                        <v:formulas/>
                        <v:path o:extrusionok="f" o:connecttype="custom" o:connectlocs="0,0;1155820,0;2311639,0;2311639,1683878;2311639,3367755;1155820,3367755;0,3367755;0,1683878" o:connectangles="0,0,0,0,0,0,0,0" textboxrect="4960,8129,17079,13427"/>
                        <o:lock v:ext="edit" verticies="t"/>
                        <v:textbox>
                          <w:txbxContent>
                            <w:p w14:paraId="4E65866E" w14:textId="77777777" w:rsidR="00692CE8" w:rsidRDefault="00692CE8" w:rsidP="00692CE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group id="11 Grupo" o:spid="_x0000_s1038" style="position:absolute;left:22931;top:9013;width:23043;height:35284" coordorigin="22931,9013" coordsize="23042,3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ilm" o:spid="_x0000_s1039" style="position:absolute;left:22931;top:9013;width:23043;height:3528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vtcMA&#10;AADcAAAADwAAAGRycy9kb3ducmV2LnhtbERPS2vCQBC+F/wPywje6katD2I2Ii2CPRSprZ6H7DQb&#10;mp0N2TVJ/323IPQ2H99zst1ga9FR6yvHCmbTBARx4XTFpYLPj8PjBoQPyBprx6Tghzzs8tFDhql2&#10;Pb9Tdw6liCHsU1RgQmhSKX1hyKKfuoY4cl+utRgibEupW+xjuK3lPElW0mLFscFgQ8+Giu/zzSo4&#10;2hd95TdcNN1yve7L/en1Yk5KTcbDfgsi0BD+xXf3Ucf5Tyv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vtcMAAADcAAAADwAAAAAAAAAAAAAAAACYAgAAZHJzL2Rv&#10;d25yZXYueG1sUEsFBgAAAAAEAAQA9QAAAIgDAAAAAA==&#10;" adj="-11796480,,5400" path="m21600,r,21600l,21600,,,21600,xem3014,21600l3014,,,,,21600r3014,xem21600,21600l21600,,18586,r,21600l21600,21600xem6028,6574r9544,l16074,6574r252,-117l16577,6339r251,-117l17079,6222r251,-235l17330,5870r251,-235l17581,1526r-251,-235l17330,1174r-251,-117l16828,939,16577,822,16326,704r-252,l15572,587r-9544,l5526,704r-252,l5023,822,4772,939r-251,118l4270,1174r,117l4019,1526r,4109l4270,5870r,117l4521,6222r251,l5023,6339r251,118l5526,6574r502,xem6028,13617r9544,l16074,13617r252,l16577,13500r251,-117l17079,13265r251,-117l17330,12913r251,-117l17581,8687r-251,-235l17330,8335r-251,-118l16828,7983r-251,l16326,7865r-252,l15572,7748r-9544,l5526,7865r-252,l5023,7983r-251,l4521,8217r-251,118l4270,8452r-251,235l4019,12796r251,117l4270,13148r251,117l4772,13383r251,117l5274,13617r252,l6028,13617xem6028,20778r9544,l16074,20778r252,-117l16577,20661r251,-118l17079,20426r251,-117l17330,20074r251,-117l17581,15730r-251,-117l17330,15378r-251,l16828,15143r-251,-117l16326,15026r-252,l15572,14909r-9544,l5526,15026r-252,l5023,15026r-251,117l4521,15378r-251,l4270,15613r-251,117l4019,19957r251,117l4270,20309r251,117l4772,20543r251,118l5274,20661r252,117l6028,20778xem753,1291r1507,l2260,235r-1507,l753,1291xem753,2700r1507,l2260,1643r-1507,l753,2700xem753,4109r1507,l2260,3052r-1507,l753,4109xem753,5517r1507,l2260,4461r-1507,l753,5517xem753,6926r1507,l2260,5870r-1507,l753,6926xem753,8335r1507,l2260,7278r-1507,l753,8335xem753,9743r1507,l2260,8687r-1507,l753,9743xem753,11152r1507,l2260,10096r-1507,l753,11152xem753,12561r1507,l2260,11504r-1507,l753,12561xem753,13970r1507,l2260,12913r-1507,l753,13970xem753,15378r1507,l2260,14322r-1507,l753,15378xem753,16787r1507,l2260,15730r-1507,l753,16787xem753,18196r1507,l2260,17139r-1507,l753,18196xem753,19604r1507,l2260,18548r-1507,l753,19604xem753,21013r1507,l2260,19957r-1507,l753,21013xem19340,1409r1255,l20595,352r-1255,l19340,1409xem19340,2700r1255,l20595,1643r-1255,l19340,2700xem19340,4109r1255,l20595,3052r-1255,l19340,4109xem19340,5517r1255,l20595,4461r-1255,l19340,5517xem19340,6926r1255,l20595,5870r-1255,l19340,6926xem19340,8335r1255,l20595,7278r-1255,l19340,8335xem19340,9743r1255,l20595,8687r-1255,l19340,9743xem19340,11152r1255,l20595,10096r-1255,l19340,11152xem19340,12561r1255,l20595,11504r-1255,l19340,12561xem19340,13970r1255,l20595,12913r-1255,l19340,13970xem19340,15378r1255,l20595,14322r-1255,l19340,15378xem19340,16787r1255,l20595,15730r-1255,l19340,16787xem19340,18196r1255,l20595,17139r-1255,l19340,18196xem19340,19604r1255,l20595,18548r-1255,l19340,19604xem19340,21013r1255,l20595,19957r-1255,l19340,21013xe" fillcolor="window" strokecolor="windowText" strokeweight="2pt">
                          <v:stroke joinstyle="miter"/>
                          <v:formulas/>
                          <v:path o:extrusionok="f" o:connecttype="custom" o:connectlocs="0,0;1152128,0;2304256,0;2304256,1764196;2304256,3528392;1152128,3528392;0,3528392;0,1764196" o:connectangles="0,0,0,0,0,0,0,0" textboxrect="4960,8129,17079,13427"/>
                          <o:lock v:ext="edit" verticies="t"/>
                          <v:textbox>
                            <w:txbxContent>
                              <w:p w14:paraId="4EC196DB" w14:textId="77777777" w:rsidR="00692CE8" w:rsidRDefault="00692CE8" w:rsidP="00692CE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6 Imagen" o:spid="_x0000_s1040" type="#_x0000_t75" style="position:absolute;left:28369;top:10480;width:12823;height:10099;rotation:-13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kNLBAAAA3AAAAA8AAABkcnMvZG93bnJldi54bWxET0trAjEQvhf8D2EEbzVRaq1bo4hFkF6K&#10;D3oeN9PNYjJZNlHX/vqmUOhtPr7nzJedd+JKbawDaxgNFQjiMpiaKw3Hw+bxBURMyAZdYNJwpwjL&#10;Re9hjoUJN97RdZ8qkUM4FqjBptQUUsbSksc4DA1x5r5C6zFl2FbStHjL4d7JsVLP0mPNucFiQ2tL&#10;5Xl/8Ro+ZyUdlH0/XTb0/eEnby6otdN60O9WryASdelf/Ofemjz/aQq/z+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YkNLBAAAA3AAAAA8AAAAAAAAAAAAAAAAAnwIA&#10;AGRycy9kb3ducmV2LnhtbFBLBQYAAAAABAAEAPcAAACNAwAAAAA=&#10;" adj="3600" filled="t" fillcolor="window" stroked="t" strokecolor="windowText" strokeweight="2pt">
                          <v:imagedata r:id="rId21" o:title="" chromakey="white"/>
                          <v:path arrowok="t"/>
                        </v:shape>
                        <v:shape id="7 Imagen" o:spid="_x0000_s1041" type="#_x0000_t75" style="position:absolute;left:27198;top:21535;width:14482;height: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rmbGAAAA3AAAAA8AAABkcnMvZG93bnJldi54bWxEj09vwjAMxe+T+A6RkXYbKX+EoCMghECb&#10;tNOAHXazGq+tSJzShNJ9e3yYtJut9/zez6tN753qqI11YAPjUQaKuAi25tLA+XR4WYCKCdmiC0wG&#10;finCZj14WmFuw50/qTumUkkIxxwNVCk1udaxqMhjHIWGWLSf0HpMsralti3eJdw7PcmyufZYszRU&#10;2NCuouJyvHkD327/Za/W7ZeXj/l1+VZ302zcGfM87LevoBL16d/8d/1uBX8mtPKMTK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KuZsYAAADcAAAADwAAAAAAAAAAAAAA&#10;AACfAgAAZHJzL2Rvd25yZXYueG1sUEsFBgAAAAAEAAQA9wAAAJIDAAAAAA==&#10;" adj="3600" filled="t" fillcolor="window" stroked="t" strokecolor="windowText" strokeweight="2pt">
                          <v:imagedata r:id="rId22" o:title="" chromakey="white"/>
                          <v:path arrowok="t"/>
                        </v:shape>
                        <v:shape id="9 Imagen" o:spid="_x0000_s1042" type="#_x0000_t75" style="position:absolute;left:27165;top:33348;width:14577;height:1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WLrGAAAA3AAAAA8AAABkcnMvZG93bnJldi54bWxEj0FrwkAQhe+C/2EZoTfdKK3Y1FWKUNom&#10;J7WC3obsNInNzobdbUz/vVsQvM3w3rzvzXLdm0Z05HxtWcF0koAgLqyuuVTwtX8bL0D4gKyxsUwK&#10;/sjDejUcLDHV9sJb6nahFDGEfYoKqhDaVEpfVGTQT2xLHLVv6wyGuLpSaoeXGG4aOUuSuTRYcyRU&#10;2NKmouJn92si152O2aF+ys7mc7Y5znXevne5Ug+j/vUFRKA+3M236w8d6z8+w/8zcQK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hYusYAAADcAAAADwAAAAAAAAAAAAAA&#10;AACfAgAAZHJzL2Rvd25yZXYueG1sUEsFBgAAAAAEAAQA9wAAAJIDAAAAAA==&#10;" adj="3600" filled="t" fillcolor="window" stroked="t" strokecolor="windowText" strokeweight="2pt">
                          <v:imagedata r:id="rId23" o:title="" chromakey="white"/>
                          <v:path arrowok="t"/>
                        </v:shape>
                        <v:shape id="10 Imagen" o:spid="_x0000_s1043" type="#_x0000_t75" style="position:absolute;left:27651;top:33530;width:5041;height:4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fWbEAAAA3AAAAA8AAABkcnMvZG93bnJldi54bWxEj91qwkAQhe8LvsMyQu/qRjGlpq4igtJC&#10;e+HPAwzZMRvNzobsqvHtnYtC72Y4Z875Zr7sfaNu1MU6sIHxKANFXAZbc2XgeNi8fYCKCdliE5gM&#10;PCjCcjF4mWNhw513dNunSkkIxwINuJTaQutYOvIYR6ElFu0UOo9J1q7StsO7hPtGT7LsXXusWRoc&#10;trR2VF72V2+AtvlEt9/T8yw/6N0v/2Qz1xyNeR32q09Qifr0b/67/rKCnwu+PCMT6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cfWbEAAAA3AAAAA8AAAAAAAAAAAAAAAAA&#10;nwIAAGRycy9kb3ducmV2LnhtbFBLBQYAAAAABAAEAPcAAACQAwAAAAA=&#10;" filled="t" fillcolor="window" strokeweight="2pt">
                          <v:imagedata r:id="rId24" o:title="" chromakey="white"/>
                          <v:path arrowok="t"/>
                        </v:shape>
                      </v:group>
                    </v:group>
                    <v:shape id="13 Imagen" o:spid="_x0000_s1044" type="#_x0000_t75" style="position:absolute;left:26991;top:45291;width:14924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wtbBAAAA3AAAAA8AAABkcnMvZG93bnJldi54bWxET99rwjAQfhf2P4Qb+KapUsrojKJDwSdh&#10;WmSPR3M2xebSJVHrf78MBnu7j+/nLVaD7cSdfGgdK5hNMxDEtdMtNwqq027yBiJEZI2dY1LwpACr&#10;5ctogaV2D/6k+zE2IoVwKFGBibEvpQy1IYth6nrixF2ctxgT9I3UHh8p3HZynmWFtNhyajDY04eh&#10;+nq8WQXbsznFIp9/7atnq3ffBflNflBq/Dqs30FEGuK/+M+912l+PoPfZ9IF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qwtbBAAAA3AAAAA8AAAAAAAAAAAAAAAAAnwIA&#10;AGRycy9kb3ducmV2LnhtbFBLBQYAAAAABAAEAPcAAACNAwAAAAA=&#10;" adj="3600" filled="t" fillcolor="window" stroked="t" strokecolor="windowText" strokeweight="2pt">
                      <v:imagedata r:id="rId25" o:title="" chromakey="white"/>
                      <v:path arrowok="t"/>
                    </v:shape>
                    <v:shape id="14 Imagen" o:spid="_x0000_s1045" type="#_x0000_t75" style="position:absolute;left:27252;top:67452;width:14402;height: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t9O7AAAA3AAAAA8AAABkcnMvZG93bnJldi54bWxET0sKwjAQ3QveIYzgTlM/SKlGEVFw6+cA&#10;YzO21WZSmtjW2xtBcDeP953VpjOlaKh2hWUFk3EEgji1uuBMwfVyGMUgnEfWWFomBW9ysFn3eytM&#10;tG35RM3ZZyKEsEtQQe59lUjp0pwMurGtiAN3t7VBH2CdSV1jG8JNKadRtJAGCw4NOVa0yyl9nl9G&#10;AaXvuNTPhy38zLYx35r9K26UGg667RKEp87/xT/3UYf58yl8nwkX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/ct9O7AAAA3AAAAA8AAAAAAAAAAAAAAAAAnwIAAGRycy9k&#10;b3ducmV2LnhtbFBLBQYAAAAABAAEAPcAAACHAwAAAAA=&#10;" adj="3600" filled="t" fillcolor="window" stroked="t" strokecolor="windowText" strokeweight="2pt">
                      <v:imagedata r:id="rId26" o:title="" chromakey="white"/>
                      <v:path arrowok="t"/>
                    </v:shape>
                    <v:shape id="15 Imagen" o:spid="_x0000_s1046" type="#_x0000_t75" style="position:absolute;left:27252;top:56093;width:14402;height:9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1NkfDAAAA3AAAAA8AAABkcnMvZG93bnJldi54bWxEj9GKwjAQRd+F/YcwC76IpquySjWKioIv&#10;Ilv9gKEZ22IziU1W699vFgTfZrh37rkzX7amFndqfGVZwdcgAUGcW11xoeB82vWnIHxA1lhbJgVP&#10;8rBcfHTmmGr74B+6Z6EQMYR9igrKEFwqpc9LMugH1hFH7WIbgyGuTSF1g48Ybmo5TJJvabDiSCjR&#10;0aak/Jr9GgWHdkvHvauynvPutp6sI2hUKNX9bFczEIHa8Da/rvc61h+P4P+ZOIF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U2R8MAAADcAAAADwAAAAAAAAAAAAAAAACf&#10;AgAAZHJzL2Rvd25yZXYueG1sUEsFBgAAAAAEAAQA9wAAAI8DAAAAAA==&#10;" adj="3600" filled="t" fillcolor="window" stroked="t" strokecolor="windowText" strokeweight="2pt">
                      <v:imagedata r:id="rId27" o:title="" chromakey="white"/>
                      <v:path arrowok="t"/>
                    </v:shape>
                  </v:group>
                </v:group>
                <v:shape id="137 Imagen" o:spid="_x0000_s1047" type="#_x0000_t75" style="position:absolute;left:16336;top:-5190;width:7310;height:26323;rotation:-431372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I5fFAAAA3AAAAA8AAABkcnMvZG93bnJldi54bWxET01rwkAQvQv+h2UEb7qppSppNiKWanvQ&#10;ovbS2zQ7TYLZ2TS7mvjv3YLQ2zze5ySLzlTiQo0rLSt4GEcgiDOrS84VfB5fR3MQziNrrCyTgis5&#10;WKT9XoKxti3v6XLwuQgh7GJUUHhfx1K6rCCDbmxr4sD92MagD7DJpW6wDeGmkpMomkqDJYeGAmta&#10;FZSdDmej4Pdrk79/P63Wu/Zl6/ezj83yOmWlhoNu+QzCU+f/xXf3mw7zH2fw90y4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cSOXxQAAANwAAAAPAAAAAAAAAAAAAAAA&#10;AJ8CAABkcnMvZG93bnJldi54bWxQSwUGAAAAAAQABAD3AAAAkQMAAAAA&#10;">
                  <v:imagedata r:id="rId20" o:title="MC900150711[1]" croptop="28118f" cropbottom="19892f" cropleft="40181f" cropright="8665f"/>
                </v:shape>
              </v:group>
            </w:pict>
          </mc:Fallback>
        </mc:AlternateContent>
      </w:r>
    </w:p>
    <w:p w14:paraId="7BFCF141" w14:textId="2E27B987" w:rsidR="00116806" w:rsidRDefault="00116806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31C03982" w14:textId="77777777" w:rsidR="00116806" w:rsidRDefault="00116806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0903F4A0" w14:textId="77777777" w:rsidR="009B34BA" w:rsidRPr="00510AB3" w:rsidRDefault="009B34BA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5AF72A54" w14:textId="77777777" w:rsidR="00CC7D25" w:rsidRPr="00510AB3" w:rsidRDefault="00CC7D25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3DD90F90" w14:textId="77777777" w:rsidR="007B4E90" w:rsidRPr="00510AB3" w:rsidRDefault="007B4E90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4B36DDA1" w14:textId="77777777" w:rsidR="007B4E90" w:rsidRPr="00510AB3" w:rsidRDefault="007B4E90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77CC5665" w14:textId="55ADBAB5" w:rsidR="009B34BA" w:rsidRDefault="006C237B" w:rsidP="00A577B3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284D8284">
                <wp:simplePos x="0" y="0"/>
                <wp:positionH relativeFrom="column">
                  <wp:posOffset>395199</wp:posOffset>
                </wp:positionH>
                <wp:positionV relativeFrom="paragraph">
                  <wp:posOffset>67310</wp:posOffset>
                </wp:positionV>
                <wp:extent cx="5962282" cy="799139"/>
                <wp:effectExtent l="0" t="0" r="0" b="0"/>
                <wp:wrapNone/>
                <wp:docPr id="153" name="1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282" cy="799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39269" w14:textId="4F59E826" w:rsidR="006C237B" w:rsidRPr="006C237B" w:rsidRDefault="006C237B">
                            <w:pPr>
                              <w:rPr>
                                <w:rFonts w:ascii="Monotype Corsiva" w:hAnsi="Monotype Corsiva"/>
                              </w:rPr>
                            </w:pPr>
                            <w:r w:rsidRPr="006C237B">
                              <w:rPr>
                                <w:rFonts w:ascii="Monotype Corsiva" w:hAnsi="Monotype Corsiva"/>
                              </w:rPr>
                              <w:t xml:space="preserve">Investigaremos, a través de la web, por qué y de qué manera el agua tuvo importancia y la sigue teniendo en las distintas culturas y religiones a través del tiempo, para llegar a comprender por qué debemos </w:t>
                            </w:r>
                            <w:r w:rsidRPr="006C237B">
                              <w:rPr>
                                <w:rFonts w:ascii="Monotype Corsiva" w:hAnsi="Monotype Corsiva"/>
                                <w:color w:val="1F497D" w:themeColor="text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cuidarla</w:t>
                            </w:r>
                            <w:r w:rsidRPr="006C237B">
                              <w:rPr>
                                <w:rFonts w:ascii="Monotype Corsiva" w:hAnsi="Monotype Corsiva"/>
                              </w:rPr>
                              <w:t xml:space="preserve">, </w:t>
                            </w:r>
                            <w:r w:rsidRPr="006C237B">
                              <w:rPr>
                                <w:rFonts w:ascii="Monotype Corsiva" w:hAnsi="Monotype Corsiva"/>
                                <w:color w:val="4F81BD" w:themeColor="accent1"/>
                                <w14:textFill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protegerla</w:t>
                            </w:r>
                            <w:r w:rsidRPr="006C237B">
                              <w:rPr>
                                <w:rFonts w:ascii="Monotype Corsiva" w:hAnsi="Monotype Corsiva"/>
                              </w:rPr>
                              <w:t xml:space="preserve"> y </w:t>
                            </w:r>
                            <w:r w:rsidRPr="006C237B">
                              <w:rPr>
                                <w:rFonts w:ascii="Monotype Corsiva" w:hAnsi="Monotype Corsiva"/>
                                <w:color w:val="4F81BD" w:themeColor="accent1"/>
                                <w14:textFill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hacer buen uso </w:t>
                            </w:r>
                            <w:r w:rsidRPr="006C237B">
                              <w:rPr>
                                <w:rFonts w:ascii="Monotype Corsiva" w:hAnsi="Monotype Corsiva"/>
                              </w:rPr>
                              <w:t xml:space="preserve">de este vital elemento, preservándola 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 xml:space="preserve">también, </w:t>
                            </w:r>
                            <w:r w:rsidRPr="006C237B">
                              <w:rPr>
                                <w:rFonts w:ascii="Monotype Corsiva" w:hAnsi="Monotype Corsiva"/>
                              </w:rPr>
                              <w:t>de toda contaminación.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 Cuadro de texto" o:spid="_x0000_s1048" type="#_x0000_t202" style="position:absolute;left:0;text-align:left;margin-left:31.1pt;margin-top:5.3pt;width:469.45pt;height:6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" fillcolor="white [3201]" stroked="f" strokeweight=".5pt">
                <v:textbox>
                  <w:txbxContent>
                    <w:p w14:paraId="03B39269" w14:textId="4F59E826" w:rsidR="006C237B" w:rsidRPr="006C237B" w:rsidRDefault="006C237B">
                      <w:pPr>
                        <w:rPr>
                          <w:rFonts w:ascii="Monotype Corsiva" w:hAnsi="Monotype Corsiva"/>
                        </w:rPr>
                      </w:pPr>
                      <w:r w:rsidRPr="006C237B">
                        <w:rPr>
                          <w:rFonts w:ascii="Monotype Corsiva" w:hAnsi="Monotype Corsiva"/>
                        </w:rPr>
                        <w:t xml:space="preserve">Investigaremos, a través de la web, por qué y de qué manera el agua tuvo importancia y la sigue teniendo en las distintas culturas y religiones a través del tiempo, para llegar a comprender por qué debemos </w:t>
                      </w:r>
                      <w:r w:rsidRPr="006C237B">
                        <w:rPr>
                          <w:rFonts w:ascii="Monotype Corsiva" w:hAnsi="Monotype Corsiva"/>
                          <w:color w:val="1F497D" w:themeColor="text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cuidarla</w:t>
                      </w:r>
                      <w:r w:rsidRPr="006C237B">
                        <w:rPr>
                          <w:rFonts w:ascii="Monotype Corsiva" w:hAnsi="Monotype Corsiva"/>
                        </w:rPr>
                        <w:t xml:space="preserve">, </w:t>
                      </w:r>
                      <w:r w:rsidRPr="006C237B">
                        <w:rPr>
                          <w:rFonts w:ascii="Monotype Corsiva" w:hAnsi="Monotype Corsiva"/>
                          <w:color w:val="4F81BD" w:themeColor="accent1"/>
                          <w14:textFill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</w14:textFill>
                        </w:rPr>
                        <w:t>protegerla</w:t>
                      </w:r>
                      <w:r w:rsidRPr="006C237B">
                        <w:rPr>
                          <w:rFonts w:ascii="Monotype Corsiva" w:hAnsi="Monotype Corsiva"/>
                        </w:rPr>
                        <w:t xml:space="preserve"> y </w:t>
                      </w:r>
                      <w:r w:rsidRPr="006C237B">
                        <w:rPr>
                          <w:rFonts w:ascii="Monotype Corsiva" w:hAnsi="Monotype Corsiva"/>
                          <w:color w:val="4F81BD" w:themeColor="accent1"/>
                          <w14:textFill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hacer buen uso </w:t>
                      </w:r>
                      <w:r w:rsidRPr="006C237B">
                        <w:rPr>
                          <w:rFonts w:ascii="Monotype Corsiva" w:hAnsi="Monotype Corsiva"/>
                        </w:rPr>
                        <w:t xml:space="preserve">de este vital elemento, preservándola </w:t>
                      </w:r>
                      <w:r>
                        <w:rPr>
                          <w:rFonts w:ascii="Monotype Corsiva" w:hAnsi="Monotype Corsiva"/>
                        </w:rPr>
                        <w:t xml:space="preserve">también, </w:t>
                      </w:r>
                      <w:r w:rsidRPr="006C237B">
                        <w:rPr>
                          <w:rFonts w:ascii="Monotype Corsiva" w:hAnsi="Monotype Corsiva"/>
                        </w:rPr>
                        <w:t>de toda contaminación.</w:t>
                      </w:r>
                    </w:p>
                  </w:txbxContent>
                </v:textbox>
              </v:shape>
            </w:pict>
          </mc:Fallback>
        </mc:AlternateContent>
      </w:r>
      <w:r w:rsidR="009B34BA">
        <w:rPr>
          <w:rFonts w:ascii="Monotype Corsiva" w:hAnsi="Monotype Corsiva"/>
          <w:sz w:val="24"/>
          <w:szCs w:val="24"/>
        </w:rPr>
        <w:t>Tarea</w:t>
      </w:r>
    </w:p>
    <w:p w14:paraId="7BE92416" w14:textId="1D4F0BC5" w:rsidR="00116806" w:rsidRDefault="00116806" w:rsidP="00A577B3">
      <w:pPr>
        <w:ind w:left="-567"/>
        <w:rPr>
          <w:rFonts w:ascii="Monotype Corsiva" w:hAnsi="Monotype Corsiva"/>
          <w:sz w:val="24"/>
          <w:szCs w:val="24"/>
        </w:rPr>
      </w:pPr>
    </w:p>
    <w:p w14:paraId="3A1A551B" w14:textId="7C834E98" w:rsidR="00116806" w:rsidRDefault="00B76B56" w:rsidP="00A577B3">
      <w:pPr>
        <w:ind w:left="-567"/>
        <w:rPr>
          <w:rFonts w:ascii="Monotype Corsiva" w:hAnsi="Monotype Corsiva"/>
          <w:sz w:val="24"/>
          <w:szCs w:val="24"/>
        </w:rPr>
      </w:pPr>
      <w:r w:rsidRPr="008D3CE5">
        <w:rPr>
          <w:rFonts w:ascii="Monotype Corsiva" w:hAnsi="Monotype Corsiva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4094CBFC">
                <wp:simplePos x="0" y="0"/>
                <wp:positionH relativeFrom="column">
                  <wp:posOffset>407035</wp:posOffset>
                </wp:positionH>
                <wp:positionV relativeFrom="paragraph">
                  <wp:posOffset>57785</wp:posOffset>
                </wp:positionV>
                <wp:extent cx="5401310" cy="1390650"/>
                <wp:effectExtent l="0" t="0" r="0" b="0"/>
                <wp:wrapNone/>
                <wp:docPr id="154" name="1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31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C68EA" w14:textId="1BDDAEDE" w:rsidR="008D3CE5" w:rsidRPr="008D3CE5" w:rsidRDefault="00510AB3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>D</w:t>
                            </w:r>
                            <w:r w:rsidR="008D3CE5" w:rsidRPr="008D3CE5">
                              <w:rPr>
                                <w:rFonts w:ascii="Monotype Corsiva" w:hAnsi="Monotype Corsiva"/>
                              </w:rPr>
                              <w:t>eberá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>s</w:t>
                            </w:r>
                            <w:r w:rsidR="008D3CE5" w:rsidRPr="008D3CE5">
                              <w:rPr>
                                <w:rFonts w:ascii="Monotype Corsiva" w:hAnsi="Monotype Corsiva"/>
                              </w:rPr>
                              <w:t xml:space="preserve"> elaborar un informe creativo</w:t>
                            </w:r>
                            <w:r w:rsidR="008D3CE5">
                              <w:rPr>
                                <w:rFonts w:ascii="Monotype Corsiva" w:hAnsi="Monotype Corsiva"/>
                              </w:rPr>
                              <w:t xml:space="preserve"> y persuasivo</w:t>
                            </w:r>
                            <w:r w:rsidR="008D3CE5" w:rsidRPr="008D3CE5">
                              <w:rPr>
                                <w:rFonts w:ascii="Monotype Corsiva" w:hAnsi="Monotype Corsiva"/>
                              </w:rPr>
                              <w:t>, teniendo en cuenta:</w:t>
                            </w:r>
                          </w:p>
                          <w:p w14:paraId="1AA30139" w14:textId="522D9918" w:rsidR="008D3CE5" w:rsidRPr="008D3CE5" w:rsidRDefault="008D3CE5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8D3CE5">
                              <w:rPr>
                                <w:rFonts w:ascii="Monotype Corsiva" w:hAnsi="Monotype Corsiva"/>
                              </w:rPr>
                              <w:t>La magia que el agua produce en nuestro planeta.</w:t>
                            </w:r>
                          </w:p>
                          <w:p w14:paraId="1DB1BDF8" w14:textId="77777777" w:rsidR="008D3CE5" w:rsidRPr="008D3CE5" w:rsidRDefault="008D3CE5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8D3CE5">
                              <w:rPr>
                                <w:rFonts w:ascii="Monotype Corsiva" w:hAnsi="Monotype Corsiva"/>
                              </w:rPr>
                              <w:t>El uso adecuado de este vital elemento.</w:t>
                            </w:r>
                          </w:p>
                          <w:p w14:paraId="1BADF1EF" w14:textId="39533569" w:rsidR="008D3CE5" w:rsidRDefault="008D3CE5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8D3CE5">
                              <w:rPr>
                                <w:rFonts w:ascii="Monotype Corsiva" w:hAnsi="Monotype Corsiva"/>
                              </w:rPr>
                              <w:t>Cuidados para no contaminarla.</w:t>
                            </w:r>
                          </w:p>
                          <w:p w14:paraId="6A35B662" w14:textId="257199E1" w:rsidR="008D3CE5" w:rsidRDefault="008D3CE5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 xml:space="preserve">Podrá ser tipo folleto, elaborado en Publisher, o una presentación en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</w:rPr>
                              <w:t>Power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</w:rPr>
                              <w:t xml:space="preserve"> Point</w:t>
                            </w:r>
                            <w:r w:rsidR="00B76B56">
                              <w:rPr>
                                <w:rFonts w:ascii="Monotype Corsiva" w:hAnsi="Monotype Corsiva"/>
                              </w:rPr>
                              <w:t>.</w:t>
                            </w:r>
                          </w:p>
                          <w:p w14:paraId="0B663A76" w14:textId="51F0C449" w:rsidR="00B76B56" w:rsidRPr="00B76B56" w:rsidRDefault="00B76B56" w:rsidP="008D3CE5">
                            <w:pPr>
                              <w:spacing w:after="0"/>
                              <w:rPr>
                                <w:rFonts w:ascii="Monotype Corsiva" w:hAnsi="Monotype Corsiva"/>
                                <w:color w:val="C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C00000"/>
                              </w:rPr>
                              <w:t>¡</w:t>
                            </w:r>
                            <w:r w:rsidRPr="00B76B56">
                              <w:rPr>
                                <w:rFonts w:ascii="Monotype Corsiva" w:hAnsi="Monotype Corsiva"/>
                                <w:color w:val="C00000"/>
                              </w:rPr>
                              <w:t xml:space="preserve">Eso sí!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C00000"/>
                              </w:rPr>
                              <w:t>¡</w:t>
                            </w:r>
                            <w:proofErr w:type="gramEnd"/>
                            <w:r w:rsidRPr="00B76B56">
                              <w:rPr>
                                <w:rFonts w:ascii="Monotype Corsiva" w:hAnsi="Monotype Corsiva"/>
                                <w:color w:val="C00000"/>
                              </w:rPr>
                              <w:t xml:space="preserve">Deberás tener en cuenta que el agua debe ser protagonista en tu trabajo y tú su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</w:rPr>
                              <w:t xml:space="preserve">defensor </w:t>
                            </w:r>
                            <w:r w:rsidRPr="00B76B56">
                              <w:rPr>
                                <w:rFonts w:ascii="Monotype Corsiva" w:hAnsi="Monotype Corsiva"/>
                                <w:color w:val="C00000"/>
                              </w:rPr>
                              <w:t>¡</w:t>
                            </w:r>
                          </w:p>
                          <w:p w14:paraId="7B0015F3" w14:textId="7A72B5B4" w:rsidR="006C237B" w:rsidRPr="008D3CE5" w:rsidRDefault="008D3CE5" w:rsidP="008D3CE5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8D3CE5">
                              <w:rPr>
                                <w:rFonts w:ascii="Monotype Corsiva" w:hAnsi="Monotype Corsiv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 Cuadro de texto" o:spid="_x0000_s1049" type="#_x0000_t202" style="position:absolute;left:0;text-align:left;margin-left:32.05pt;margin-top:4.55pt;width:425.3pt;height:10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" fillcolor="white [3201]" stroked="f" strokeweight=".5pt">
                <v:textbox>
                  <w:txbxContent>
                    <w:p w14:paraId="178C68EA" w14:textId="1BDDAEDE" w:rsidR="008D3CE5" w:rsidRPr="008D3CE5" w:rsidRDefault="00510AB3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>D</w:t>
                      </w:r>
                      <w:r w:rsidR="008D3CE5" w:rsidRPr="008D3CE5">
                        <w:rPr>
                          <w:rFonts w:ascii="Monotype Corsiva" w:hAnsi="Monotype Corsiva"/>
                        </w:rPr>
                        <w:t>eberá</w:t>
                      </w:r>
                      <w:r>
                        <w:rPr>
                          <w:rFonts w:ascii="Monotype Corsiva" w:hAnsi="Monotype Corsiva"/>
                        </w:rPr>
                        <w:t>s</w:t>
                      </w:r>
                      <w:r w:rsidR="008D3CE5" w:rsidRPr="008D3CE5">
                        <w:rPr>
                          <w:rFonts w:ascii="Monotype Corsiva" w:hAnsi="Monotype Corsiva"/>
                        </w:rPr>
                        <w:t xml:space="preserve"> elaborar un informe creativo</w:t>
                      </w:r>
                      <w:r w:rsidR="008D3CE5">
                        <w:rPr>
                          <w:rFonts w:ascii="Monotype Corsiva" w:hAnsi="Monotype Corsiva"/>
                        </w:rPr>
                        <w:t xml:space="preserve"> y persuasivo</w:t>
                      </w:r>
                      <w:r w:rsidR="008D3CE5" w:rsidRPr="008D3CE5">
                        <w:rPr>
                          <w:rFonts w:ascii="Monotype Corsiva" w:hAnsi="Monotype Corsiva"/>
                        </w:rPr>
                        <w:t>, teniendo en cuenta:</w:t>
                      </w:r>
                    </w:p>
                    <w:p w14:paraId="1AA30139" w14:textId="522D9918" w:rsidR="008D3CE5" w:rsidRPr="008D3CE5" w:rsidRDefault="008D3CE5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8D3CE5">
                        <w:rPr>
                          <w:rFonts w:ascii="Monotype Corsiva" w:hAnsi="Monotype Corsiva"/>
                        </w:rPr>
                        <w:t>La magia que el agua produce en nuestro planeta.</w:t>
                      </w:r>
                    </w:p>
                    <w:p w14:paraId="1DB1BDF8" w14:textId="77777777" w:rsidR="008D3CE5" w:rsidRPr="008D3CE5" w:rsidRDefault="008D3CE5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8D3CE5">
                        <w:rPr>
                          <w:rFonts w:ascii="Monotype Corsiva" w:hAnsi="Monotype Corsiva"/>
                        </w:rPr>
                        <w:t>El uso adecuado de este vital elemento.</w:t>
                      </w:r>
                    </w:p>
                    <w:p w14:paraId="1BADF1EF" w14:textId="39533569" w:rsidR="008D3CE5" w:rsidRDefault="008D3CE5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8D3CE5">
                        <w:rPr>
                          <w:rFonts w:ascii="Monotype Corsiva" w:hAnsi="Monotype Corsiva"/>
                        </w:rPr>
                        <w:t>Cuidados para no contaminarla.</w:t>
                      </w:r>
                    </w:p>
                    <w:p w14:paraId="6A35B662" w14:textId="257199E1" w:rsidR="008D3CE5" w:rsidRDefault="008D3CE5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 xml:space="preserve">Podrá ser tipo folleto, elaborado en Publisher, o una presentación en </w:t>
                      </w:r>
                      <w:proofErr w:type="spellStart"/>
                      <w:r>
                        <w:rPr>
                          <w:rFonts w:ascii="Monotype Corsiva" w:hAnsi="Monotype Corsiva"/>
                        </w:rPr>
                        <w:t>Power</w:t>
                      </w:r>
                      <w:proofErr w:type="spellEnd"/>
                      <w:r>
                        <w:rPr>
                          <w:rFonts w:ascii="Monotype Corsiva" w:hAnsi="Monotype Corsiva"/>
                        </w:rPr>
                        <w:t xml:space="preserve"> Point</w:t>
                      </w:r>
                      <w:r w:rsidR="00B76B56">
                        <w:rPr>
                          <w:rFonts w:ascii="Monotype Corsiva" w:hAnsi="Monotype Corsiva"/>
                        </w:rPr>
                        <w:t>.</w:t>
                      </w:r>
                    </w:p>
                    <w:p w14:paraId="0B663A76" w14:textId="51F0C449" w:rsidR="00B76B56" w:rsidRPr="00B76B56" w:rsidRDefault="00B76B56" w:rsidP="008D3CE5">
                      <w:pPr>
                        <w:spacing w:after="0"/>
                        <w:rPr>
                          <w:rFonts w:ascii="Monotype Corsiva" w:hAnsi="Monotype Corsiva"/>
                          <w:color w:val="C00000"/>
                        </w:rPr>
                      </w:pPr>
                      <w:r>
                        <w:rPr>
                          <w:rFonts w:ascii="Monotype Corsiva" w:hAnsi="Monotype Corsiva"/>
                          <w:color w:val="C00000"/>
                        </w:rPr>
                        <w:t>¡</w:t>
                      </w:r>
                      <w:r w:rsidRPr="00B76B56">
                        <w:rPr>
                          <w:rFonts w:ascii="Monotype Corsiva" w:hAnsi="Monotype Corsiva"/>
                          <w:color w:val="C00000"/>
                        </w:rPr>
                        <w:t xml:space="preserve">Eso sí! </w:t>
                      </w:r>
                      <w:proofErr w:type="gramStart"/>
                      <w:r>
                        <w:rPr>
                          <w:rFonts w:ascii="Monotype Corsiva" w:hAnsi="Monotype Corsiva"/>
                          <w:color w:val="C00000"/>
                        </w:rPr>
                        <w:t>¡</w:t>
                      </w:r>
                      <w:proofErr w:type="gramEnd"/>
                      <w:r w:rsidRPr="00B76B56">
                        <w:rPr>
                          <w:rFonts w:ascii="Monotype Corsiva" w:hAnsi="Monotype Corsiva"/>
                          <w:color w:val="C00000"/>
                        </w:rPr>
                        <w:t xml:space="preserve">Deberás tener en cuenta que el agua debe ser protagonista en tu trabajo y tú su </w:t>
                      </w:r>
                      <w:r>
                        <w:rPr>
                          <w:rFonts w:ascii="Monotype Corsiva" w:hAnsi="Monotype Corsiva"/>
                          <w:color w:val="C00000"/>
                        </w:rPr>
                        <w:t xml:space="preserve">defensor </w:t>
                      </w:r>
                      <w:r w:rsidRPr="00B76B56">
                        <w:rPr>
                          <w:rFonts w:ascii="Monotype Corsiva" w:hAnsi="Monotype Corsiva"/>
                          <w:color w:val="C00000"/>
                        </w:rPr>
                        <w:t>¡</w:t>
                      </w:r>
                    </w:p>
                    <w:p w14:paraId="7B0015F3" w14:textId="7A72B5B4" w:rsidR="006C237B" w:rsidRPr="008D3CE5" w:rsidRDefault="008D3CE5" w:rsidP="008D3CE5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8D3CE5">
                        <w:rPr>
                          <w:rFonts w:ascii="Monotype Corsiva" w:hAnsi="Monotype Corsiv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2AA62F" w14:textId="4456F85B" w:rsidR="00116806" w:rsidRPr="008D3CE5" w:rsidRDefault="00116806" w:rsidP="008D3CE5">
      <w:pPr>
        <w:rPr>
          <w:rFonts w:ascii="Monotype Corsiva" w:hAnsi="Monotype Corsiva"/>
          <w:b/>
          <w:sz w:val="24"/>
          <w:szCs w:val="24"/>
        </w:rPr>
      </w:pPr>
    </w:p>
    <w:p w14:paraId="0A9361B7" w14:textId="15B49A49" w:rsidR="008D3CE5" w:rsidRDefault="008D3CE5">
      <w:pPr>
        <w:ind w:left="-567"/>
        <w:rPr>
          <w:rFonts w:ascii="Monotype Corsiva" w:hAnsi="Monotype Corsiva"/>
          <w:b/>
          <w:sz w:val="24"/>
          <w:szCs w:val="24"/>
        </w:rPr>
      </w:pPr>
    </w:p>
    <w:p w14:paraId="74894DE9" w14:textId="6CDDF67C" w:rsidR="00B76B56" w:rsidRDefault="00B76B56">
      <w:pPr>
        <w:ind w:left="-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76247B5">
                <wp:simplePos x="0" y="0"/>
                <wp:positionH relativeFrom="column">
                  <wp:posOffset>521335</wp:posOffset>
                </wp:positionH>
                <wp:positionV relativeFrom="paragraph">
                  <wp:posOffset>308610</wp:posOffset>
                </wp:positionV>
                <wp:extent cx="5071110" cy="768350"/>
                <wp:effectExtent l="0" t="0" r="0" b="0"/>
                <wp:wrapNone/>
                <wp:docPr id="183" name="1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11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E7F2A" w14:textId="00D475E6" w:rsidR="00B76B56" w:rsidRPr="00B76B56" w:rsidRDefault="00B76B56" w:rsidP="00B76B56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>¡</w:t>
                            </w:r>
                            <w:r w:rsidRPr="00B76B56">
                              <w:rPr>
                                <w:rFonts w:ascii="Monotype Corsiva" w:hAnsi="Monotype Corsiva"/>
                              </w:rPr>
                              <w:t>Ha llegado el momento  de investigar y recopilar información que servirá para el trabajo final!</w:t>
                            </w:r>
                          </w:p>
                          <w:p w14:paraId="134B3A52" w14:textId="394083F2" w:rsidR="00B76B56" w:rsidRPr="00B76B56" w:rsidRDefault="00B76B56" w:rsidP="00B76B56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</w:rPr>
                            </w:pPr>
                            <w:r w:rsidRPr="00B76B56">
                              <w:rPr>
                                <w:rFonts w:ascii="Monotype Corsiva" w:hAnsi="Monotype Corsiva"/>
                              </w:rPr>
                              <w:t>Ahora la magia está en tus manos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</w:rPr>
                              <w:t xml:space="preserve"> ¡A Investigar!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86 Cuadro de texto" o:spid="_x0000_s1050" type="#_x0000_t202" style="position:absolute;left:0;text-align:left;margin-left:41.05pt;margin-top:24.3pt;width:399.3pt;height:60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" filled="f" stroked="f" strokeweight=".5pt">
                <v:textbox>
                  <w:txbxContent>
                    <w:p w14:paraId="41FE7F2A" w14:textId="00D475E6" w:rsidR="00B76B56" w:rsidRPr="00B76B56" w:rsidRDefault="00B76B56" w:rsidP="00B76B56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>¡</w:t>
                      </w:r>
                      <w:r w:rsidRPr="00B76B56">
                        <w:rPr>
                          <w:rFonts w:ascii="Monotype Corsiva" w:hAnsi="Monotype Corsiva"/>
                        </w:rPr>
                        <w:t>Ha llegado el momento  de investigar y recopilar información que servirá para el trabajo final!</w:t>
                      </w:r>
                    </w:p>
                    <w:p w14:paraId="134B3A52" w14:textId="394083F2" w:rsidR="00B76B56" w:rsidRPr="00B76B56" w:rsidRDefault="00B76B56" w:rsidP="00B76B56">
                      <w:pPr>
                        <w:spacing w:after="0" w:line="240" w:lineRule="auto"/>
                        <w:rPr>
                          <w:rFonts w:ascii="Monotype Corsiva" w:hAnsi="Monotype Corsiva"/>
                        </w:rPr>
                      </w:pPr>
                      <w:r w:rsidRPr="00B76B56">
                        <w:rPr>
                          <w:rFonts w:ascii="Monotype Corsiva" w:hAnsi="Monotype Corsiva"/>
                        </w:rPr>
                        <w:t>Ahora la magia está en tus manos</w:t>
                      </w:r>
                      <w:proofErr w:type="gramStart"/>
                      <w:r>
                        <w:rPr>
                          <w:rFonts w:ascii="Monotype Corsiva" w:hAnsi="Monotype Corsiva"/>
                        </w:rPr>
                        <w:t>!</w:t>
                      </w:r>
                      <w:proofErr w:type="gramEnd"/>
                      <w:r>
                        <w:rPr>
                          <w:rFonts w:ascii="Monotype Corsiva" w:hAnsi="Monotype Corsiva"/>
                        </w:rPr>
                        <w:t xml:space="preserve"> ¡A Investigar!</w:t>
                      </w:r>
                    </w:p>
                  </w:txbxContent>
                </v:textbox>
              </v:shape>
            </w:pict>
          </mc:Fallback>
        </mc:AlternateContent>
      </w:r>
    </w:p>
    <w:p w14:paraId="527ED190" w14:textId="64D344EA" w:rsidR="00B76B56" w:rsidRDefault="008F3D48">
      <w:pPr>
        <w:ind w:left="-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2576" behindDoc="1" locked="0" layoutInCell="1" allowOverlap="1" wp14:editId="0065B756">
            <wp:simplePos x="0" y="0"/>
            <wp:positionH relativeFrom="column">
              <wp:posOffset>33655</wp:posOffset>
            </wp:positionH>
            <wp:positionV relativeFrom="paragraph">
              <wp:posOffset>307340</wp:posOffset>
            </wp:positionV>
            <wp:extent cx="1014095" cy="726440"/>
            <wp:effectExtent l="114300" t="209550" r="109855" b="187960"/>
            <wp:wrapTight wrapText="bothSides">
              <wp:wrapPolygon edited="0">
                <wp:start x="20298" y="-1401"/>
                <wp:lineTo x="9390" y="-8965"/>
                <wp:lineTo x="6309" y="-988"/>
                <wp:lineTo x="1666" y="-4482"/>
                <wp:lineTo x="-452" y="1003"/>
                <wp:lineTo x="-1063" y="20491"/>
                <wp:lineTo x="-706" y="20760"/>
                <wp:lineTo x="723" y="21835"/>
                <wp:lineTo x="1080" y="22104"/>
                <wp:lineTo x="9792" y="22225"/>
                <wp:lineTo x="21609" y="21465"/>
                <wp:lineTo x="21802" y="20966"/>
                <wp:lineTo x="22441" y="212"/>
                <wp:lineTo x="20298" y="-1401"/>
              </wp:wrapPolygon>
            </wp:wrapTight>
            <wp:docPr id="1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 haciendo tarea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0381">
                      <a:off x="0" y="0"/>
                      <a:ext cx="101409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1552" behindDoc="0" locked="0" layoutInCell="1" allowOverlap="1" wp14:editId="593703C8">
            <wp:simplePos x="0" y="0"/>
            <wp:positionH relativeFrom="column">
              <wp:posOffset>4943475</wp:posOffset>
            </wp:positionH>
            <wp:positionV relativeFrom="paragraph">
              <wp:posOffset>222885</wp:posOffset>
            </wp:positionV>
            <wp:extent cx="869315" cy="791210"/>
            <wp:effectExtent l="0" t="0" r="0" b="0"/>
            <wp:wrapTight wrapText="bothSides">
              <wp:wrapPolygon edited="0">
                <wp:start x="4733" y="0"/>
                <wp:lineTo x="1420" y="520"/>
                <wp:lineTo x="473" y="2600"/>
                <wp:lineTo x="0" y="14562"/>
                <wp:lineTo x="0" y="16642"/>
                <wp:lineTo x="1893" y="16642"/>
                <wp:lineTo x="5680" y="21323"/>
                <wp:lineTo x="6153" y="21323"/>
                <wp:lineTo x="9467" y="21323"/>
                <wp:lineTo x="21300" y="18202"/>
                <wp:lineTo x="21300" y="14042"/>
                <wp:lineTo x="15147" y="8321"/>
                <wp:lineTo x="15620" y="3640"/>
                <wp:lineTo x="14200" y="520"/>
                <wp:lineTo x="10887" y="0"/>
                <wp:lineTo x="4733" y="0"/>
              </wp:wrapPolygon>
            </wp:wrapTight>
            <wp:docPr id="1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B37E" w14:textId="52E8D471" w:rsidR="00B76B56" w:rsidRPr="004B5C35" w:rsidRDefault="001758DD" w:rsidP="00624048">
      <w:pPr>
        <w:spacing w:after="0"/>
        <w:ind w:left="-567"/>
        <w:rPr>
          <w:rFonts w:ascii="Monotype Corsiva" w:hAnsi="Monotype Corsiva"/>
          <w:sz w:val="20"/>
          <w:szCs w:val="20"/>
        </w:rPr>
      </w:pPr>
      <w:r w:rsidRPr="004B5C35">
        <w:rPr>
          <w:rFonts w:ascii="Monotype Corsiva" w:hAnsi="Monotype Corsiva"/>
          <w:sz w:val="20"/>
          <w:szCs w:val="20"/>
        </w:rPr>
        <w:lastRenderedPageBreak/>
        <w:t xml:space="preserve">Para la tarea final deberás tener en cuenta estas 2 consideraciones, deberás recopilar material </w:t>
      </w:r>
      <w:r w:rsidR="00624048" w:rsidRPr="004B5C35">
        <w:rPr>
          <w:rFonts w:ascii="Monotype Corsiva" w:hAnsi="Monotype Corsiva"/>
          <w:sz w:val="20"/>
          <w:szCs w:val="20"/>
        </w:rPr>
        <w:t xml:space="preserve">escrito, gráfico, imágenes, videos </w:t>
      </w:r>
      <w:r w:rsidRPr="004B5C35">
        <w:rPr>
          <w:rFonts w:ascii="Monotype Corsiva" w:hAnsi="Monotype Corsiva"/>
          <w:sz w:val="20"/>
          <w:szCs w:val="20"/>
        </w:rPr>
        <w:t xml:space="preserve">sobre: </w:t>
      </w:r>
    </w:p>
    <w:p w14:paraId="439D2A51" w14:textId="2BBFB588" w:rsidR="001758DD" w:rsidRPr="004B5C35" w:rsidRDefault="001758DD" w:rsidP="00624048">
      <w:pPr>
        <w:pStyle w:val="Prrafodelista"/>
        <w:numPr>
          <w:ilvl w:val="0"/>
          <w:numId w:val="4"/>
        </w:numPr>
        <w:spacing w:after="0"/>
        <w:rPr>
          <w:rFonts w:ascii="Monotype Corsiva" w:hAnsi="Monotype Corsiva"/>
          <w:sz w:val="20"/>
          <w:szCs w:val="20"/>
        </w:rPr>
      </w:pPr>
      <w:r w:rsidRPr="004B5C35">
        <w:rPr>
          <w:rFonts w:ascii="Monotype Corsiva" w:hAnsi="Monotype Corsiva"/>
          <w:sz w:val="20"/>
          <w:szCs w:val="20"/>
        </w:rPr>
        <w:t>La importancia que tiene el agua para la vida en nuestro planeta.</w:t>
      </w:r>
    </w:p>
    <w:p w14:paraId="781B6784" w14:textId="6A2351AC" w:rsidR="001758DD" w:rsidRPr="004B5C35" w:rsidRDefault="00624048" w:rsidP="00624048">
      <w:pPr>
        <w:pStyle w:val="Prrafodelista"/>
        <w:numPr>
          <w:ilvl w:val="0"/>
          <w:numId w:val="4"/>
        </w:numPr>
        <w:spacing w:after="0"/>
        <w:rPr>
          <w:rFonts w:ascii="Monotype Corsiva" w:hAnsi="Monotype Corsiva"/>
          <w:sz w:val="20"/>
          <w:szCs w:val="20"/>
        </w:rPr>
      </w:pPr>
      <w:r w:rsidRPr="004B5C35">
        <w:rPr>
          <w:rFonts w:ascii="Monotype Corsiva" w:hAnsi="Monotype Corsiva"/>
          <w:sz w:val="20"/>
          <w:szCs w:val="20"/>
        </w:rPr>
        <w:t>Protección y conservación del agua como patrimonio natural, para poder elaborar frases persuasivas  y consejos para preservar este vital elemento, no contaminarlo y hacer buen uso del mismo.</w:t>
      </w:r>
    </w:p>
    <w:p w14:paraId="5CA1956E" w14:textId="787A2C45" w:rsidR="00B76B56" w:rsidRPr="008F3D48" w:rsidRDefault="008F3D48">
      <w:pPr>
        <w:ind w:left="-567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b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editId="2E98E993">
                <wp:simplePos x="0" y="0"/>
                <wp:positionH relativeFrom="column">
                  <wp:posOffset>279939</wp:posOffset>
                </wp:positionH>
                <wp:positionV relativeFrom="paragraph">
                  <wp:posOffset>82005</wp:posOffset>
                </wp:positionV>
                <wp:extent cx="5816813" cy="8129707"/>
                <wp:effectExtent l="0" t="0" r="0" b="4643"/>
                <wp:wrapNone/>
                <wp:docPr id="159" name="Grup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813" cy="8129706"/>
                          <a:chOff x="3088" y="9808"/>
                          <a:chExt cx="7862" cy="4862"/>
                        </a:xfrm>
                      </wpg:grpSpPr>
                      <wpg:grpSp>
                        <wpg:cNvPr id="190" name="Grupo 3"/>
                        <wpg:cNvGrpSpPr>
                          <a:grpSpLocks/>
                        </wpg:cNvGrpSpPr>
                        <wpg:grpSpPr bwMode="auto">
                          <a:xfrm>
                            <a:off x="3088" y="10110"/>
                            <a:ext cx="7862" cy="4560"/>
                            <a:chOff x="3088" y="10110"/>
                            <a:chExt cx="7862" cy="4560"/>
                          </a:xfrm>
                        </wpg:grpSpPr>
                        <wps:wsp>
                          <wps:cNvPr id="195" name="Rectángulo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8" y="10110"/>
                              <a:ext cx="7862" cy="4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 mc:Ignorable="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Cuadro de texto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0" y="10204"/>
                              <a:ext cx="7660" cy="4396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FFFFFF" mc:Ignorable="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 mc:Ignorable="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7C2DCD" w14:textId="4D9048F1" w:rsidR="00B76B56" w:rsidRDefault="00A77AE2" w:rsidP="00EC2C75">
                                <w:pPr>
                                  <w:tabs>
                                    <w:tab w:val="left" w:pos="5103"/>
                                  </w:tabs>
                                  <w:jc w:val="center"/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  <w:r>
                                  <w:t xml:space="preserve">                                                                                  </w:t>
                                </w:r>
                                <w:r w:rsidR="00EC2C75" w:rsidRPr="00EC2C75"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editId="30E4C0FC">
                                      <wp:extent cx="1181425" cy="1095462"/>
                                      <wp:effectExtent l="0" t="0" r="0" b="0"/>
                                      <wp:docPr id="227" name="Imagen 2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1223" cy="10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 mc:Ignorable="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 mc:Ignorable="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5F5FDF7" w14:textId="6CAFBD09" w:rsidR="00B76B56" w:rsidRDefault="00EC2C75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76B56" w:rsidRPr="00697764"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</w:t>
                                </w:r>
                                <w:r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      </w:t>
                                </w:r>
                                <w:r w:rsidR="00A77AE2"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                </w:t>
                                </w:r>
                                <w:r w:rsidR="00B76B56" w:rsidRPr="00697764"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 w14:paraId="2BFE3699" w14:textId="77025FA4" w:rsidR="00B76B56" w:rsidRDefault="00B76B56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83F5BDD" w14:textId="77777777" w:rsidR="00B76B56" w:rsidRDefault="00B76B56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994DCED" w14:textId="77777777" w:rsidR="00684B3B" w:rsidRDefault="00684B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EEC6DE8" w14:textId="77777777" w:rsidR="00684B3B" w:rsidRDefault="00684B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F410FC9" w14:textId="77777777" w:rsidR="00684B3B" w:rsidRDefault="00684B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8A321B0" w14:textId="77777777" w:rsidR="00684B3B" w:rsidRDefault="00684B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EDC61B3" w14:textId="0DA19438" w:rsidR="00684B3B" w:rsidRDefault="00684B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47CA15E" w14:textId="77777777" w:rsidR="00DF3D0E" w:rsidRDefault="00DF3D0E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C47808B" w14:textId="77777777" w:rsidR="00DF3D0E" w:rsidRDefault="00DF3D0E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E1B35D5" w14:textId="77777777" w:rsidR="00DF3D0E" w:rsidRPr="00684B3B" w:rsidRDefault="00DF3D0E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B22D02F" w14:textId="63A71FF0" w:rsidR="00B76B56" w:rsidRDefault="00B76B56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</w:p>
                              <w:p w14:paraId="0D7BC2B4" w14:textId="4C01CD57" w:rsidR="00DF3D0E" w:rsidRDefault="00DF3D0E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B24BFD6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E034B1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352587C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195799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C427E85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DFC8A68" w14:textId="77777777" w:rsidR="00325DDB" w:rsidRDefault="00325DD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50EF043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923E786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175C776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71D427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E4D7A6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931E255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9C4A76D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857E48E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E7DAE6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FC5960E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A1A4B28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DC246F3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128B711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03B20A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D1D937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786DF12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288DB1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AD0A0DB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B7DE6E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8DCF8E0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0449E31" w14:textId="77777777" w:rsidR="0002353B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3757818" w14:textId="77777777" w:rsidR="0002353B" w:rsidRPr="001A22BD" w:rsidRDefault="0002353B" w:rsidP="00996288">
                                <w:pPr>
                                  <w:tabs>
                                    <w:tab w:val="left" w:pos="5103"/>
                                  </w:tabs>
                                  <w:rPr>
                                    <w:rFonts w:ascii="Monotype Corsiva" w:hAnsi="Monotype Corsiva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upo 6"/>
                        <wpg:cNvGrpSpPr>
                          <a:grpSpLocks/>
                        </wpg:cNvGrpSpPr>
                        <wpg:grpSpPr bwMode="auto">
                          <a:xfrm>
                            <a:off x="3348" y="9808"/>
                            <a:ext cx="7075" cy="396"/>
                            <a:chOff x="3790" y="9734"/>
                            <a:chExt cx="7075" cy="830"/>
                          </a:xfrm>
                        </wpg:grpSpPr>
                        <pic:pic xmlns:pic="http://schemas.openxmlformats.org/drawingml/2006/picture">
                          <pic:nvPicPr>
                            <pic:cNvPr id="192" name=" 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75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0" y="9734"/>
                              <a:ext cx="2520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 mc:Ignorable="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 mc:Ignorable="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 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7500"/>
                            <a:stretch>
                              <a:fillRect/>
                            </a:stretch>
                          </pic:blipFill>
                          <pic:spPr bwMode="auto">
                            <a:xfrm rot="87934" flipH="1">
                              <a:off x="6080" y="9784"/>
                              <a:ext cx="2520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 mc:Ignorable="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 mc:Ignorable="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 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7500"/>
                            <a:stretch>
                              <a:fillRect/>
                            </a:stretch>
                          </pic:blipFill>
                          <pic:spPr bwMode="auto">
                            <a:xfrm rot="87934" flipH="1">
                              <a:off x="8345" y="9784"/>
                              <a:ext cx="2520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 mc:Ignorable="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 mc:Ignorable="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9" o:spid="_x0000_s1051" style="position:absolute;left:0;text-align:left;margin-left:22.05pt;margin-top:6.45pt;width:458pt;height:640.15pt;z-index:251669504" coordorigin="3088,9808" coordsize="7862,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">
                <v:group id="Grupo 3" o:spid="_x0000_s1052" style="position:absolute;left:3088;top:10110;width:7862;height:4560" coordorigin="3088,10110" coordsize="7862,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rect id="Rectángulo 4" o:spid="_x0000_s1053" style="position:absolute;left:3088;top:10110;width:7862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qgMEA&#10;AADcAAAADwAAAGRycy9kb3ducmV2LnhtbERPS2sCMRC+F/wPYQRvNaug1K1RVqngSfABtrdhM00W&#10;N5Nlk7rbf98IQm/z8T1nue5dLe7Uhsqzgsk4A0Fcel2xUXA5717fQISIrLH2TAp+KcB6NXhZYq59&#10;x0e6n6IRKYRDjgpsjE0uZSgtOQxj3xAn7tu3DmOCrZG6xS6Fu1pOs2wuHVacGiw2tLVU3k4/TsFH&#10;83UoZibI4hrt581vup09GKVGw754BxGpj//ip3uv0/zF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6oDBAAAA3AAAAA8AAAAAAAAAAAAAAAAAmAIAAGRycy9kb3du&#10;cmV2LnhtbFBLBQYAAAAABAAEAPUAAACGAwAAAAA=&#10;" filled="f"/>
                  <v:shape id="Cuadro de texto 5" o:spid="_x0000_s1054" type="#_x0000_t202" style="position:absolute;left:3190;top:10204;width:7660;height:4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      <v:textbox>
                      <w:txbxContent>
                        <w:p w14:paraId="4B7C2DCD" w14:textId="4D9048F1" w:rsidR="00B76B56" w:rsidRDefault="00A77AE2" w:rsidP="00EC2C75">
                          <w:pPr>
                            <w:tabs>
                              <w:tab w:val="left" w:pos="5103"/>
                            </w:tabs>
                            <w:jc w:val="center"/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>
                            <w:t xml:space="preserve">                                                                                  </w:t>
                          </w:r>
                          <w:r w:rsidR="00EC2C75" w:rsidRPr="00EC2C75"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editId="30E4C0FC">
                                <wp:extent cx="1181425" cy="1095462"/>
                                <wp:effectExtent l="0" t="0" r="0" b="0"/>
                                <wp:docPr id="227" name="Imagen 2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223" cy="10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 mc:Ignorable="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 mc:Ignorable="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F5FDF7" w14:textId="6CAFBD09" w:rsidR="00B76B56" w:rsidRDefault="00EC2C75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</w:t>
                          </w:r>
                          <w:r w:rsidR="00B76B56" w:rsidRPr="00697764"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                                                                  </w:t>
                          </w:r>
                          <w:r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A77AE2"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                </w:t>
                          </w:r>
                          <w:r w:rsidR="00B76B56" w:rsidRPr="00697764"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2BFE3699" w14:textId="77025FA4" w:rsidR="00B76B56" w:rsidRDefault="00B76B56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20"/>
                              <w:szCs w:val="20"/>
                            </w:rPr>
                          </w:pPr>
                        </w:p>
                        <w:p w14:paraId="483F5BDD" w14:textId="77777777" w:rsidR="00B76B56" w:rsidRDefault="00B76B56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994DCED" w14:textId="77777777" w:rsidR="00684B3B" w:rsidRDefault="00684B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0EEC6DE8" w14:textId="77777777" w:rsidR="00684B3B" w:rsidRDefault="00684B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F410FC9" w14:textId="77777777" w:rsidR="00684B3B" w:rsidRDefault="00684B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78A321B0" w14:textId="77777777" w:rsidR="00684B3B" w:rsidRDefault="00684B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5EDC61B3" w14:textId="0DA19438" w:rsidR="00684B3B" w:rsidRDefault="00684B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747CA15E" w14:textId="77777777" w:rsidR="00DF3D0E" w:rsidRDefault="00DF3D0E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6C47808B" w14:textId="77777777" w:rsidR="00DF3D0E" w:rsidRDefault="00DF3D0E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0E1B35D5" w14:textId="77777777" w:rsidR="00DF3D0E" w:rsidRPr="00684B3B" w:rsidRDefault="00DF3D0E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7B22D02F" w14:textId="63A71FF0" w:rsidR="00B76B56" w:rsidRDefault="00B76B56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0D7BC2B4" w14:textId="4C01CD57" w:rsidR="00DF3D0E" w:rsidRDefault="00DF3D0E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B24BFD6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BE034B1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352587C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59195799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3C427E85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5DFC8A68" w14:textId="77777777" w:rsidR="00325DDB" w:rsidRDefault="00325DD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050EF043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2923E786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175C776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7E71D427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FE4D7A6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3931E255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49C4A76D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857E48E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7EE7DAE6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FC5960E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7A1A4B28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5DC246F3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0128B711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1203B20A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32D1D937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3786DF12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4C288DB1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4AD0A0DB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40B7DE6E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8DCF8E0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00449E31" w14:textId="77777777" w:rsidR="0002353B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63757818" w14:textId="77777777" w:rsidR="0002353B" w:rsidRPr="001A22BD" w:rsidRDefault="0002353B" w:rsidP="00996288">
                          <w:pPr>
                            <w:tabs>
                              <w:tab w:val="left" w:pos="5103"/>
                            </w:tabs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o 6" o:spid="_x0000_s1055" style="position:absolute;left:3348;top:9808;width:7075;height:396" coordorigin="3790,9734" coordsize="7075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 0" o:spid="_x0000_s1056" type="#_x0000_t75" style="position:absolute;left:3790;top:9734;width:25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FQnBAAAA3AAAAA8AAABkcnMvZG93bnJldi54bWxET0uLwjAQvi/4H8IIXmRNFRS3axRRBNmT&#10;r8Meh2Zsis2kNOnDf78RhL3Nx/ec1aa3pWip9oVjBdNJAoI4c7rgXMHtevhcgvABWWPpmBQ8ycNm&#10;PfhYYapdx2dqLyEXMYR9igpMCFUqpc8MWfQTVxFH7u5qiyHCOpe6xi6G21LOkmQhLRYcGwxWtDOU&#10;PS6NVbBofv3PYd7Z5qz3zXQsczNuT0qNhv32G0SgPvyL3+6jjvO/ZvB6Jl4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2FQnBAAAA3AAAAA8AAAAAAAAAAAAAAAAAnwIA&#10;AGRycy9kb3ducmV2LnhtbFBLBQYAAAAABAAEAPcAAACNAwAAAAA=&#10;">
                    <v:imagedata r:id="rId32" o:title="" croptop="44237f"/>
                  </v:shape>
                  <v:shape id=" 0" o:spid="_x0000_s1057" type="#_x0000_t75" style="position:absolute;left:6080;top:9784;width:2520;height:780;rotation:-9604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BAfBAAAA3AAAAA8AAABkcnMvZG93bnJldi54bWxET02LwjAQvS/4H8IIe1tTrSxajaKi4E1X&#10;xfPQjG21mdQmW+u/N8LC3ubxPmc6b00pGqpdYVlBvxeBIE6tLjhTcDpuvkYgnEfWWFomBU9yMJ91&#10;PqaYaPvgH2oOPhMhhF2CCnLvq0RKl+Zk0PVsRRy4i60N+gDrTOoaHyHclHIQRd/SYMGhIceKVjml&#10;t8OvUTC8N3R93uJ4rM/rfX8Z7dLRtlHqs9suJiA8tf5f/Ofe6jB/HMP7mXCB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LBAfBAAAA3AAAAA8AAAAAAAAAAAAAAAAAnwIA&#10;AGRycy9kb3ducmV2LnhtbFBLBQYAAAAABAAEAPcAAACNAwAAAAA=&#10;">
                    <v:imagedata r:id="rId32" o:title="" croptop="44237f"/>
                  </v:shape>
                  <v:shape id=" 0" o:spid="_x0000_s1058" type="#_x0000_t75" style="position:absolute;left:8345;top:9784;width:2520;height:780;rotation:-9604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nHPDAAAA3AAAAA8AAABkcnMvZG93bnJldi54bWxET01rwkAQvRf6H5Yp9NZsolJMdJVaWvBW&#10;jeJ5yI5Jmuxsmt3G+O+7QsHbPN7nLNejacVAvastK0iiGARxYXXNpYLj4fNlDsJ5ZI2tZVJwJQfr&#10;1ePDEjNtL7ynIfelCCHsMlRQed9lUrqiIoMush1x4M62N+gD7Eupe7yEcNPKSRy/SoM1h4YKO3qv&#10;qGjyX6Ng9jPQ97WZTlN9+tglm/irmG8HpZ6fxrcFCE+jv4v/3Vsd5qczuD0TL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Kcc8MAAADcAAAADwAAAAAAAAAAAAAAAACf&#10;AgAAZHJzL2Rvd25yZXYueG1sUEsFBgAAAAAEAAQA9wAAAI8DAAAAAA==&#10;">
                    <v:imagedata r:id="rId32" o:title="" croptop="44237f"/>
                  </v:shape>
                </v:group>
              </v:group>
            </w:pict>
          </mc:Fallback>
        </mc:AlternateContent>
      </w:r>
      <w:r w:rsidRPr="008F3D48">
        <w:rPr>
          <w:rFonts w:ascii="Monotype Corsiva" w:hAnsi="Monotype Corsiva"/>
          <w:sz w:val="24"/>
          <w:szCs w:val="24"/>
        </w:rPr>
        <w:t>Proceso</w:t>
      </w:r>
    </w:p>
    <w:p w14:paraId="23BA494C" w14:textId="4180756C" w:rsidR="00996288" w:rsidRDefault="00AD5480" w:rsidP="00996288">
      <w:pPr>
        <w:tabs>
          <w:tab w:val="left" w:pos="5103"/>
        </w:tabs>
        <w:rPr>
          <w:rFonts w:ascii="Monotype Corsiva" w:hAnsi="Monotype Corsiva"/>
          <w:sz w:val="16"/>
          <w:szCs w:val="16"/>
        </w:rPr>
      </w:pPr>
      <w:r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B456D11">
                <wp:simplePos x="0" y="0"/>
                <wp:positionH relativeFrom="column">
                  <wp:posOffset>279400</wp:posOffset>
                </wp:positionH>
                <wp:positionV relativeFrom="paragraph">
                  <wp:posOffset>2991485</wp:posOffset>
                </wp:positionV>
                <wp:extent cx="5816600" cy="998855"/>
                <wp:effectExtent l="0" t="0" r="0" b="0"/>
                <wp:wrapNone/>
                <wp:docPr id="254" name="3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57E2A" w14:textId="47E9961B" w:rsidR="00DF3D0E" w:rsidRDefault="00DF3D0E" w:rsidP="00DF3D0E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editId="26E1C593">
                                  <wp:extent cx="345781" cy="461042"/>
                                  <wp:effectExtent l="0" t="0" r="0" b="0"/>
                                  <wp:docPr id="25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ta 2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clrChange>
                                              <a:clrFrom>
                                                <a:srgbClr xmlns:a14="http://schemas.microsoft.com/office/drawing/2010/main" val="FFFFFF" mc:Ignorable=""/>
                                              </a:clrFrom>
                                              <a:clrTo>
                                                <a:srgbClr xmlns:a14="http://schemas.microsoft.com/office/drawing/2010/main" val="FFFFFF" mc:Ignorable="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81" r="59486" b="30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516" cy="464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3D0E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22BD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Actividad 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N°</w:t>
                            </w:r>
                            <w:r w:rsidRPr="001A22BD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512948" w14:textId="55A2D417" w:rsidR="00DF3D0E" w:rsidRDefault="00DF3D0E" w:rsidP="00DF3D0E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1A22BD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-Pero… de dónde proviene el agua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Algo sobre esto sabemos, pero para ampliar nuestros conocimiento</w:t>
                            </w:r>
                            <w:r w:rsidR="00592CED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s, abrir el siguiente enlace y ve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r</w:t>
                            </w:r>
                            <w:r w:rsidR="00592CED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el video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34" w:history="1">
                              <w:r w:rsidR="00592CED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De dó</w:t>
                              </w:r>
                              <w:r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nde proviene el agua, potabilización y buen uso de la misma</w:t>
                              </w:r>
                            </w:hyperlink>
                          </w:p>
                          <w:p w14:paraId="157E3467" w14:textId="519F2E06" w:rsidR="00AD5480" w:rsidRPr="00AD5480" w:rsidRDefault="00AD5480" w:rsidP="00DF3D0E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D5480">
                              <w:rPr>
                                <w:rStyle w:val="Hipervnculo"/>
                                <w:rFonts w:ascii="Monotype Corsiva" w:hAnsi="Monotype Corsiva"/>
                                <w:color w:val="000000"/>
                                <w:sz w:val="16"/>
                                <w:szCs w:val="16"/>
                                <w:u w:val="none"/>
                              </w:rPr>
                              <w:t>Recuerda de seleccionar</w:t>
                            </w:r>
                            <w:r>
                              <w:rPr>
                                <w:rStyle w:val="Hipervnculo"/>
                                <w:rFonts w:ascii="Monotype Corsiva" w:hAnsi="Monotype Corsiva"/>
                                <w:color w:val="000000"/>
                                <w:sz w:val="16"/>
                                <w:szCs w:val="16"/>
                                <w:u w:val="none"/>
                              </w:rPr>
                              <w:t xml:space="preserve"> y guardar</w:t>
                            </w:r>
                            <w:r w:rsidRPr="00AD5480">
                              <w:rPr>
                                <w:rStyle w:val="Hipervnculo"/>
                                <w:rFonts w:ascii="Monotype Corsiva" w:hAnsi="Monotype Corsiva"/>
                                <w:color w:val="00000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ipervnculo"/>
                                <w:rFonts w:ascii="Monotype Corsiva" w:hAnsi="Monotype Corsiva"/>
                                <w:color w:val="000000"/>
                                <w:sz w:val="16"/>
                                <w:szCs w:val="16"/>
                                <w:u w:val="none"/>
                              </w:rPr>
                              <w:t>el material necesario a medida que vas investigando.</w:t>
                            </w:r>
                          </w:p>
                          <w:p w14:paraId="4F8C83AE" w14:textId="77777777" w:rsidR="00DF3D0E" w:rsidRDefault="00DF3D0E" w:rsidP="00DF3D0E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</w:p>
                          <w:p w14:paraId="43D985DA" w14:textId="77777777" w:rsidR="00DF3D0E" w:rsidRDefault="00DF3D0E" w:rsidP="00DF3D0E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</w:p>
                          <w:p w14:paraId="26BAFFE1" w14:textId="28BE3CB3" w:rsidR="00DF3D0E" w:rsidRDefault="00DF3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8 Cuadro de texto" o:spid="_x0000_s1059" type="#_x0000_t202" style="position:absolute;margin-left:22pt;margin-top:235.55pt;width:458pt;height:7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" filled="f" stroked="f" strokeweight=".5pt">
                <v:textbox>
                  <w:txbxContent>
                    <w:p w14:paraId="66057E2A" w14:textId="47E9961B" w:rsidR="00DF3D0E" w:rsidRDefault="00DF3D0E" w:rsidP="00DF3D0E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editId="26E1C593">
                            <wp:extent cx="345781" cy="461042"/>
                            <wp:effectExtent l="0" t="0" r="0" b="0"/>
                            <wp:docPr id="25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ta 2.jpg"/>
                                    <pic:cNvPicPr/>
                                  </pic:nvPicPr>
                                  <pic:blipFill rotWithShape="1">
                                    <a:blip r:embed="rId33">
                                      <a:clrChange>
                                        <a:clrFrom>
                                          <a:srgbClr xmlns:a14="http://schemas.microsoft.com/office/drawing/2010/main" val="FFFFFF" mc:Ignorable=""/>
                                        </a:clrFrom>
                                        <a:clrTo>
                                          <a:srgbClr xmlns:a14="http://schemas.microsoft.com/office/drawing/2010/main" val="FFFFFF" mc:Ignorable="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81" r="59486" b="30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8516" cy="464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3D0E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</w:t>
                      </w:r>
                      <w:r w:rsidRPr="001A22BD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Actividad 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N°</w:t>
                      </w:r>
                      <w:r w:rsidRPr="001A22BD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512948" w14:textId="55A2D417" w:rsidR="00DF3D0E" w:rsidRDefault="00DF3D0E" w:rsidP="00DF3D0E">
                      <w:pPr>
                        <w:tabs>
                          <w:tab w:val="left" w:pos="5103"/>
                        </w:tabs>
                        <w:spacing w:after="0"/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1A22BD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-Pero… de dónde proviene el agua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Algo sobre esto sabemos, pero para ampliar nuestros conocimiento</w:t>
                      </w:r>
                      <w:r w:rsidR="00592CED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s, abrir el siguiente enlace y ve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r</w:t>
                      </w:r>
                      <w:r w:rsidR="00592CED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el video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: </w:t>
                      </w:r>
                      <w:hyperlink r:id="rId35" w:history="1">
                        <w:r w:rsidR="00592CED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De dó</w:t>
                        </w:r>
                        <w:r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nde proviene el agua, potabilización y buen uso de la misma</w:t>
                        </w:r>
                      </w:hyperlink>
                    </w:p>
                    <w:p w14:paraId="157E3467" w14:textId="519F2E06" w:rsidR="00AD5480" w:rsidRPr="00AD5480" w:rsidRDefault="00AD5480" w:rsidP="00DF3D0E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color w:val="000000"/>
                          <w:sz w:val="16"/>
                          <w:szCs w:val="16"/>
                        </w:rPr>
                      </w:pPr>
                      <w:r w:rsidRPr="00AD5480">
                        <w:rPr>
                          <w:rStyle w:val="Hipervnculo"/>
                          <w:rFonts w:ascii="Monotype Corsiva" w:hAnsi="Monotype Corsiva"/>
                          <w:color w:val="000000"/>
                          <w:sz w:val="16"/>
                          <w:szCs w:val="16"/>
                          <w:u w:val="none"/>
                        </w:rPr>
                        <w:t>Recuerda de seleccionar</w:t>
                      </w:r>
                      <w:r>
                        <w:rPr>
                          <w:rStyle w:val="Hipervnculo"/>
                          <w:rFonts w:ascii="Monotype Corsiva" w:hAnsi="Monotype Corsiva"/>
                          <w:color w:val="000000"/>
                          <w:sz w:val="16"/>
                          <w:szCs w:val="16"/>
                          <w:u w:val="none"/>
                        </w:rPr>
                        <w:t xml:space="preserve"> y guardar</w:t>
                      </w:r>
                      <w:r w:rsidRPr="00AD5480">
                        <w:rPr>
                          <w:rStyle w:val="Hipervnculo"/>
                          <w:rFonts w:ascii="Monotype Corsiva" w:hAnsi="Monotype Corsiva"/>
                          <w:color w:val="00000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>
                        <w:rPr>
                          <w:rStyle w:val="Hipervnculo"/>
                          <w:rFonts w:ascii="Monotype Corsiva" w:hAnsi="Monotype Corsiva"/>
                          <w:color w:val="000000"/>
                          <w:sz w:val="16"/>
                          <w:szCs w:val="16"/>
                          <w:u w:val="none"/>
                        </w:rPr>
                        <w:t>el material necesario a medida que vas investigando.</w:t>
                      </w:r>
                    </w:p>
                    <w:p w14:paraId="4F8C83AE" w14:textId="77777777" w:rsidR="00DF3D0E" w:rsidRDefault="00DF3D0E" w:rsidP="00DF3D0E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</w:p>
                    <w:p w14:paraId="43D985DA" w14:textId="77777777" w:rsidR="00DF3D0E" w:rsidRDefault="00DF3D0E" w:rsidP="00DF3D0E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</w:p>
                    <w:p w14:paraId="26BAFFE1" w14:textId="28BE3CB3" w:rsidR="00DF3D0E" w:rsidRDefault="00DF3D0E"/>
                  </w:txbxContent>
                </v:textbox>
              </v:shape>
            </w:pict>
          </mc:Fallback>
        </mc:AlternateContent>
      </w:r>
      <w:r w:rsidR="004B5C35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7175F5A5">
                <wp:simplePos x="0" y="0"/>
                <wp:positionH relativeFrom="column">
                  <wp:posOffset>387515</wp:posOffset>
                </wp:positionH>
                <wp:positionV relativeFrom="paragraph">
                  <wp:posOffset>2025316</wp:posOffset>
                </wp:positionV>
                <wp:extent cx="5443855" cy="1052195"/>
                <wp:effectExtent l="0" t="0" r="0" b="0"/>
                <wp:wrapNone/>
                <wp:docPr id="236" name="3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105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D01C3" w14:textId="60E0BF48" w:rsidR="00A77AE2" w:rsidRDefault="00A77AE2" w:rsidP="00684B3B">
                            <w:pPr>
                              <w:spacing w:after="0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editId="4ADD34A5">
                                  <wp:extent cx="399570" cy="506879"/>
                                  <wp:effectExtent l="0" t="0" r="0" b="0"/>
                                  <wp:docPr id="23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ta.jpg"/>
                                          <pic:cNvPicPr/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84" t="-16449" r="38318" b="178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69" cy="507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7AE2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7764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Actividad 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N°</w:t>
                            </w:r>
                            <w:r w:rsidRPr="00697764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C46D78F" w14:textId="77777777" w:rsidR="00684B3B" w:rsidRPr="00ED5B38" w:rsidRDefault="00684B3B" w:rsidP="00684B3B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</w:t>
                            </w:r>
                            <w:r w:rsidRPr="00697764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Elaborar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una lluvia de ideas a </w:t>
                            </w:r>
                            <w:r w:rsidRPr="00ED5B38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partir de  </w:t>
                            </w:r>
                          </w:p>
                          <w:p w14:paraId="5AF9BE51" w14:textId="529A7C65" w:rsidR="00684B3B" w:rsidRDefault="00684B3B" w:rsidP="00684B3B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ED5B38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-Completar leyendo el enlace </w:t>
                            </w:r>
                            <w:hyperlink r:id="rId37" w:anchor="El_uso_dom.C3.A9stico_del_agua" w:history="1">
                              <w:r w:rsidRPr="00ED5B38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Uso doméstico del agua</w:t>
                              </w:r>
                            </w:hyperlink>
                            <w:r w:rsidRPr="00ED5B38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,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8" w:anchor="El_agua_en_la_agricultura" w:history="1">
                              <w:r w:rsidRPr="00B12E8C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El agua en la agricultura</w:t>
                              </w:r>
                            </w:hyperlink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, </w:t>
                            </w:r>
                            <w:hyperlink r:id="rId39" w:anchor="El_uso_del_agua_en_la_industria" w:history="1">
                              <w:r w:rsidRPr="00B12E8C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El agua en la industria</w:t>
                              </w:r>
                            </w:hyperlink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,y buscando imágenes para cada caso.</w:t>
                            </w:r>
                          </w:p>
                          <w:p w14:paraId="5129C516" w14:textId="31BFCFE1" w:rsidR="00684B3B" w:rsidRDefault="00684B3B" w:rsidP="00684B3B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</w:p>
                          <w:p w14:paraId="7C43E196" w14:textId="77777777" w:rsidR="00684B3B" w:rsidRDefault="00684B3B">
                            <w:pP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</w:p>
                          <w:p w14:paraId="3BFDF14B" w14:textId="77777777" w:rsidR="00684B3B" w:rsidRDefault="00684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9 Cuadro de texto" o:spid="_x0000_s1060" type="#_x0000_t202" style="position:absolute;margin-left:30.5pt;margin-top:159.45pt;width:428.65pt;height:8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" filled="f" stroked="f" strokeweight=".5pt">
                <v:textbox>
                  <w:txbxContent>
                    <w:p w14:paraId="62FD01C3" w14:textId="60E0BF48" w:rsidR="00A77AE2" w:rsidRDefault="00A77AE2" w:rsidP="00684B3B">
                      <w:pPr>
                        <w:spacing w:after="0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editId="4ADD34A5">
                            <wp:extent cx="399570" cy="506879"/>
                            <wp:effectExtent l="0" t="0" r="0" b="0"/>
                            <wp:docPr id="23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ta.jpg"/>
                                    <pic:cNvPicPr/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84" t="-16449" r="38318" b="178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69" cy="5078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7AE2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</w:t>
                      </w:r>
                      <w:r w:rsidRPr="00697764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Actividad 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N°</w:t>
                      </w:r>
                      <w:r w:rsidRPr="00697764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2</w:t>
                      </w:r>
                    </w:p>
                    <w:p w14:paraId="5C46D78F" w14:textId="77777777" w:rsidR="00684B3B" w:rsidRPr="00ED5B38" w:rsidRDefault="00684B3B" w:rsidP="00684B3B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</w:t>
                      </w:r>
                      <w:r w:rsidRPr="00697764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Elaborar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una lluvia de ideas a </w:t>
                      </w:r>
                      <w:r w:rsidRPr="00ED5B38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partir de  </w:t>
                      </w:r>
                    </w:p>
                    <w:p w14:paraId="5AF9BE51" w14:textId="529A7C65" w:rsidR="00684B3B" w:rsidRDefault="00684B3B" w:rsidP="00684B3B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ED5B38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-Completar leyendo el enlace </w:t>
                      </w:r>
                      <w:hyperlink r:id="rId40" w:anchor="El_uso_dom.C3.A9stico_del_agua" w:history="1">
                        <w:r w:rsidRPr="00ED5B38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Uso doméstico del agua</w:t>
                        </w:r>
                      </w:hyperlink>
                      <w:r w:rsidRPr="00ED5B38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,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</w:t>
                      </w:r>
                      <w:hyperlink r:id="rId41" w:anchor="El_agua_en_la_agricultura" w:history="1">
                        <w:r w:rsidRPr="00B12E8C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El agua en la agricultura</w:t>
                        </w:r>
                      </w:hyperlink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, </w:t>
                      </w:r>
                      <w:hyperlink r:id="rId42" w:anchor="El_uso_del_agua_en_la_industria" w:history="1">
                        <w:r w:rsidRPr="00B12E8C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El agua en la industria</w:t>
                        </w:r>
                      </w:hyperlink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,y buscando imágenes para cada caso.</w:t>
                      </w:r>
                    </w:p>
                    <w:p w14:paraId="5129C516" w14:textId="31BFCFE1" w:rsidR="00684B3B" w:rsidRDefault="00684B3B" w:rsidP="00684B3B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                      </w:t>
                      </w:r>
                    </w:p>
                    <w:p w14:paraId="7C43E196" w14:textId="77777777" w:rsidR="00684B3B" w:rsidRDefault="00684B3B">
                      <w:pPr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</w:p>
                    <w:p w14:paraId="3BFDF14B" w14:textId="77777777" w:rsidR="00684B3B" w:rsidRDefault="00684B3B"/>
                  </w:txbxContent>
                </v:textbox>
              </v:shape>
            </w:pict>
          </mc:Fallback>
        </mc:AlternateContent>
      </w:r>
      <w:r w:rsidR="00510AB3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555DBE4A">
                <wp:simplePos x="0" y="0"/>
                <wp:positionH relativeFrom="column">
                  <wp:posOffset>556564</wp:posOffset>
                </wp:positionH>
                <wp:positionV relativeFrom="paragraph">
                  <wp:posOffset>1409166</wp:posOffset>
                </wp:positionV>
                <wp:extent cx="5324475" cy="667284"/>
                <wp:effectExtent l="0" t="0" r="0" b="0"/>
                <wp:wrapNone/>
                <wp:docPr id="229" name="3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667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A45" w14:textId="7520456F" w:rsidR="00A77AE2" w:rsidRDefault="00A77AE2" w:rsidP="004B5C35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-Podrías representar en un gráfico el porcentaje de agua y de tierra, pensando en una fracción aproximada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Tener en cuenta: Qué elemento ocupa más lugar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Es más de la mitad o menos la superficie ocupada por el agua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</w:p>
                          <w:p w14:paraId="7C65591B" w14:textId="1E7E5054" w:rsidR="004B5C35" w:rsidRDefault="004B5C35" w:rsidP="004B5C35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Para ello podrás usar la opción: Insertar formas, elegir una de ellas y pintar representado el porcentaje de agua y el de tierra ocupado en cada caso, y si te animas podrás hacer insertar un gráfico con los datos precisos.</w:t>
                            </w:r>
                          </w:p>
                          <w:p w14:paraId="079F2F58" w14:textId="77777777" w:rsidR="004B5C35" w:rsidRDefault="004B5C35" w:rsidP="00A77AE2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0F1406B8" w14:textId="77777777" w:rsidR="00EC2C75" w:rsidRDefault="00EC2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8 Cuadro de texto" o:spid="_x0000_s1061" type="#_x0000_t202" style="position:absolute;margin-left:43.8pt;margin-top:110.95pt;width:419.25pt;height:5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" fillcolor="white [3201]" stroked="f" strokeweight=".5pt">
                <v:textbox>
                  <w:txbxContent>
                    <w:p w14:paraId="60ADDA45" w14:textId="7520456F" w:rsidR="00A77AE2" w:rsidRDefault="00A77AE2" w:rsidP="004B5C35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-Podrías representar en un gráfico el porcentaje de agua y de tierra, pensando en una fracción aproximada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Tener en cuenta: Qué elemento ocupa más lugar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Es más de la mitad o menos la superficie ocupada por el agua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</w:p>
                    <w:p w14:paraId="7C65591B" w14:textId="1E7E5054" w:rsidR="004B5C35" w:rsidRDefault="004B5C35" w:rsidP="004B5C35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Para ello podrás usar la opción: Insertar formas, elegir una de ellas y pintar representado el porcentaje de agua y el de tierra ocupado en cada caso, y si te animas podrás hacer insertar un gráfico con los datos precisos.</w:t>
                      </w:r>
                    </w:p>
                    <w:p w14:paraId="079F2F58" w14:textId="77777777" w:rsidR="004B5C35" w:rsidRDefault="004B5C35" w:rsidP="00A77AE2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0F1406B8" w14:textId="77777777" w:rsidR="00EC2C75" w:rsidRDefault="00EC2C75"/>
                  </w:txbxContent>
                </v:textbox>
              </v:shape>
            </w:pict>
          </mc:Fallback>
        </mc:AlternateContent>
      </w:r>
      <w:r w:rsidR="007309DA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085A06C3">
                <wp:simplePos x="0" y="0"/>
                <wp:positionH relativeFrom="column">
                  <wp:posOffset>410568</wp:posOffset>
                </wp:positionH>
                <wp:positionV relativeFrom="paragraph">
                  <wp:posOffset>7180948</wp:posOffset>
                </wp:positionV>
                <wp:extent cx="5553352" cy="537845"/>
                <wp:effectExtent l="0" t="0" r="9248" b="0"/>
                <wp:wrapNone/>
                <wp:docPr id="325" name="3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352" cy="537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77DB2" w14:textId="779A8D8F" w:rsidR="007E4389" w:rsidRPr="007E4389" w:rsidRDefault="007E4389" w:rsidP="007E4389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7E4389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Ya descubriste cómo y por qué se produce ese cambio, ¿sabes con qué nombre se conoce en la naturaleza?</w:t>
                            </w:r>
                          </w:p>
                          <w:p w14:paraId="7F359A1C" w14:textId="22872A39" w:rsidR="007E4389" w:rsidRDefault="007E4389" w:rsidP="007E4389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7E4389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Investiga sobre el tema y luego representa gráficamente el fenómeno natural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1F078D7" w14:textId="7B6C0A21" w:rsidR="0002353B" w:rsidRDefault="001F3455" w:rsidP="007E4389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43" w:anchor="El_ciclo_del_agua" w:history="1">
                              <w:r w:rsidR="0002353B" w:rsidRPr="0002353B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El ciclo del agua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8 Cuadro de texto" o:spid="_x0000_s1062" type="#_x0000_t202" style="position:absolute;margin-left:32.35pt;margin-top:565.45pt;width:437.25pt;height:4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" fillcolor="white [3201]" strokeweight=".5pt">
                <v:textbox>
                  <w:txbxContent>
                    <w:p w14:paraId="7B977DB2" w14:textId="779A8D8F" w:rsidR="007E4389" w:rsidRPr="007E4389" w:rsidRDefault="007E4389" w:rsidP="007E4389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7E4389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Ya descubriste cómo y por qué se produce ese cambio, ¿sabes con qué nombre se conoce en la naturaleza?</w:t>
                      </w:r>
                    </w:p>
                    <w:p w14:paraId="7F359A1C" w14:textId="22872A39" w:rsidR="007E4389" w:rsidRDefault="007E4389" w:rsidP="007E4389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7E4389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Investiga sobre el tema y luego representa gráficamente el fenómeno natural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.</w:t>
                      </w:r>
                    </w:p>
                    <w:p w14:paraId="11F078D7" w14:textId="7B6C0A21" w:rsidR="0002353B" w:rsidRDefault="001F3455" w:rsidP="007E4389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44" w:anchor="El_ciclo_del_agua" w:history="1">
                        <w:r w:rsidR="0002353B" w:rsidRPr="0002353B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El ciclo del agua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309DA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00C20D35">
                <wp:simplePos x="0" y="0"/>
                <wp:positionH relativeFrom="column">
                  <wp:posOffset>2446655</wp:posOffset>
                </wp:positionH>
                <wp:positionV relativeFrom="paragraph">
                  <wp:posOffset>5536565</wp:posOffset>
                </wp:positionV>
                <wp:extent cx="1027430" cy="221615"/>
                <wp:effectExtent l="0" t="0" r="0" b="0"/>
                <wp:wrapNone/>
                <wp:docPr id="310" name="3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B25CA" w14:textId="35369CEF" w:rsidR="00DF0EE4" w:rsidRPr="00DF0EE4" w:rsidRDefault="00DF0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F0EE4">
                              <w:rPr>
                                <w:sz w:val="16"/>
                                <w:szCs w:val="16"/>
                              </w:rPr>
                              <w:t xml:space="preserve">Pueden cambiar </w:t>
                            </w:r>
                            <w:r w:rsidR="00F00E98">
                              <w:rPr>
                                <w:sz w:val="16"/>
                                <w:szCs w:val="16"/>
                              </w:rPr>
                              <w:t xml:space="preserve">en </w:t>
                            </w:r>
                            <w:proofErr w:type="spellStart"/>
                            <w:r w:rsidR="00F00E98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 w:rsidRPr="00DF0EE4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7 Cuadro de texto" o:spid="_x0000_s1063" type="#_x0000_t202" style="position:absolute;margin-left:192.65pt;margin-top:435.95pt;width:80.9pt;height:1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" filled="f" stroked="f" strokeweight=".5pt">
                <v:textbox>
                  <w:txbxContent>
                    <w:p w14:paraId="4E8B25CA" w14:textId="35369CEF" w:rsidR="00DF0EE4" w:rsidRPr="00DF0EE4" w:rsidRDefault="00DF0EE4">
                      <w:pPr>
                        <w:rPr>
                          <w:sz w:val="16"/>
                          <w:szCs w:val="16"/>
                        </w:rPr>
                      </w:pPr>
                      <w:r w:rsidRPr="00DF0EE4">
                        <w:rPr>
                          <w:sz w:val="16"/>
                          <w:szCs w:val="16"/>
                        </w:rPr>
                        <w:t xml:space="preserve">Pueden cambiar </w:t>
                      </w:r>
                      <w:r w:rsidR="00F00E98">
                        <w:rPr>
                          <w:sz w:val="16"/>
                          <w:szCs w:val="16"/>
                        </w:rPr>
                        <w:t xml:space="preserve">en </w:t>
                      </w:r>
                      <w:proofErr w:type="spellStart"/>
                      <w:r w:rsidR="00F00E98">
                        <w:rPr>
                          <w:sz w:val="16"/>
                          <w:szCs w:val="16"/>
                        </w:rPr>
                        <w:t>en</w:t>
                      </w:r>
                      <w:r w:rsidRPr="00DF0EE4">
                        <w:rPr>
                          <w:sz w:val="16"/>
                          <w:szCs w:val="16"/>
                        </w:rPr>
                        <w:t>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09DA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F815DBB">
                <wp:simplePos x="0" y="0"/>
                <wp:positionH relativeFrom="column">
                  <wp:posOffset>2216315</wp:posOffset>
                </wp:positionH>
                <wp:positionV relativeFrom="paragraph">
                  <wp:posOffset>5974555</wp:posOffset>
                </wp:positionV>
                <wp:extent cx="1473200" cy="230505"/>
                <wp:effectExtent l="0" t="0" r="0" b="0"/>
                <wp:wrapNone/>
                <wp:docPr id="311" name="3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5C6F1" w14:textId="7BE9889D" w:rsidR="00F00E98" w:rsidRPr="00F00E98" w:rsidRDefault="00F00E98" w:rsidP="00F00E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00E98">
                              <w:rPr>
                                <w:sz w:val="16"/>
                                <w:szCs w:val="16"/>
                              </w:rPr>
                              <w:t>Se encuentra 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6 Cuadro de texto" o:spid="_x0000_s1064" type="#_x0000_t202" style="position:absolute;margin-left:174.5pt;margin-top:470.45pt;width:116pt;height:18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" filled="f" stroked="f" strokeweight=".5pt">
                <v:textbox>
                  <w:txbxContent>
                    <w:p w14:paraId="0465C6F1" w14:textId="7BE9889D" w:rsidR="00F00E98" w:rsidRPr="00F00E98" w:rsidRDefault="00F00E98" w:rsidP="00F00E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00E98">
                        <w:rPr>
                          <w:sz w:val="16"/>
                          <w:szCs w:val="16"/>
                        </w:rPr>
                        <w:t>Se encuentra en</w:t>
                      </w:r>
                    </w:p>
                  </w:txbxContent>
                </v:textbox>
              </v:shape>
            </w:pict>
          </mc:Fallback>
        </mc:AlternateContent>
      </w:r>
      <w:r w:rsidR="00F37EB2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10F5A09C">
                <wp:simplePos x="0" y="0"/>
                <wp:positionH relativeFrom="column">
                  <wp:posOffset>2285472</wp:posOffset>
                </wp:positionH>
                <wp:positionV relativeFrom="paragraph">
                  <wp:posOffset>5113724</wp:posOffset>
                </wp:positionV>
                <wp:extent cx="744855" cy="262255"/>
                <wp:effectExtent l="0" t="0" r="0" b="0"/>
                <wp:wrapNone/>
                <wp:docPr id="309" name="3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56F59" w14:textId="033D8A1C" w:rsidR="00DF0EE4" w:rsidRPr="00DF0EE4" w:rsidRDefault="00DF0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F0EE4">
                              <w:rPr>
                                <w:sz w:val="16"/>
                                <w:szCs w:val="16"/>
                              </w:rPr>
                              <w:t>Depende</w:t>
                            </w:r>
                            <w:r w:rsidR="00F00E98">
                              <w:rPr>
                                <w:sz w:val="16"/>
                                <w:szCs w:val="16"/>
                              </w:rPr>
                              <w:t>n de</w:t>
                            </w:r>
                            <w:r w:rsidRPr="00DF0EE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0EE4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4 Cuadro de texto" o:spid="_x0000_s1065" type="#_x0000_t202" style="position:absolute;margin-left:179.95pt;margin-top:402.65pt;width:58.65pt;height:20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XiAIAAHQ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" filled="f" stroked="f" strokeweight=".5pt">
                <v:textbox>
                  <w:txbxContent>
                    <w:p w14:paraId="5B556F59" w14:textId="033D8A1C" w:rsidR="00DF0EE4" w:rsidRPr="00DF0EE4" w:rsidRDefault="00DF0EE4">
                      <w:pPr>
                        <w:rPr>
                          <w:sz w:val="16"/>
                          <w:szCs w:val="16"/>
                        </w:rPr>
                      </w:pPr>
                      <w:r w:rsidRPr="00DF0EE4">
                        <w:rPr>
                          <w:sz w:val="16"/>
                          <w:szCs w:val="16"/>
                        </w:rPr>
                        <w:t>Depende</w:t>
                      </w:r>
                      <w:r w:rsidR="00F00E98">
                        <w:rPr>
                          <w:sz w:val="16"/>
                          <w:szCs w:val="16"/>
                        </w:rPr>
                        <w:t>n de</w:t>
                      </w:r>
                      <w:r w:rsidRPr="00DF0EE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0EE4">
                        <w:rPr>
                          <w:sz w:val="16"/>
                          <w:szCs w:val="16"/>
                        </w:rPr>
                        <w:t>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7EB2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A1F3F33">
                <wp:simplePos x="0" y="0"/>
                <wp:positionH relativeFrom="column">
                  <wp:posOffset>559435</wp:posOffset>
                </wp:positionH>
                <wp:positionV relativeFrom="paragraph">
                  <wp:posOffset>4821555</wp:posOffset>
                </wp:positionV>
                <wp:extent cx="5209540" cy="1928495"/>
                <wp:effectExtent l="0" t="0" r="0" b="0"/>
                <wp:wrapNone/>
                <wp:docPr id="262" name="3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192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75DA1" w14:textId="043238E5" w:rsidR="00325DDB" w:rsidRDefault="00325DDB">
                            <w:pP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F00E98">
                              <w:rPr>
                                <w:rFonts w:ascii="Monotype Corsiva" w:hAnsi="Monotype Corsiva"/>
                                <w:noProof/>
                                <w:sz w:val="16"/>
                                <w:szCs w:val="16"/>
                                <w:lang w:eastAsia="es-AR"/>
                              </w:rPr>
                              <w:drawing>
                                <wp:inline distT="0" distB="0" distL="0" distR="0" wp14:editId="6C1AD132">
                                  <wp:extent cx="3964961" cy="1552174"/>
                                  <wp:effectExtent l="0" t="38100" r="0" b="0"/>
                                  <wp:docPr id="318" name="Diagrama 31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5" r:lo="rId46" r:qs="rId47" r:cs="rId4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FC6B4" w14:textId="77777777" w:rsidR="00DF0EE4" w:rsidRPr="00325DDB" w:rsidRDefault="00DF0EE4" w:rsidP="00325DDB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79E06A0B" w14:textId="4CBA4284" w:rsidR="00325DDB" w:rsidRPr="00325DDB" w:rsidRDefault="00325DDB" w:rsidP="00325DDB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1 Cuadro de texto" o:spid="_x0000_s1066" type="#_x0000_t202" style="position:absolute;margin-left:44.05pt;margin-top:379.65pt;width:410.2pt;height:151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" fillcolor="white [3201]" strokeweight=".5pt">
                <v:textbox>
                  <w:txbxContent>
                    <w:p w14:paraId="0D775DA1" w14:textId="043238E5" w:rsidR="00325DDB" w:rsidRDefault="00325DDB">
                      <w:pPr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             </w:t>
                      </w:r>
                      <w:r w:rsidR="00F00E98">
                        <w:rPr>
                          <w:rFonts w:ascii="Monotype Corsiva" w:hAnsi="Monotype Corsiva"/>
                          <w:noProof/>
                          <w:sz w:val="16"/>
                          <w:szCs w:val="16"/>
                          <w:lang w:eastAsia="es-AR"/>
                        </w:rPr>
                        <w:drawing>
                          <wp:inline distT="0" distB="0" distL="0" distR="0" wp14:editId="6C1AD132">
                            <wp:extent cx="3964961" cy="1552174"/>
                            <wp:effectExtent l="0" t="38100" r="0" b="0"/>
                            <wp:docPr id="318" name="Diagrama 31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0" r:lo="rId46" r:qs="rId47" r:cs="rId48"/>
                              </a:graphicData>
                            </a:graphic>
                          </wp:inline>
                        </w:drawing>
                      </w:r>
                    </w:p>
                    <w:p w14:paraId="1CDFC6B4" w14:textId="77777777" w:rsidR="00DF0EE4" w:rsidRPr="00325DDB" w:rsidRDefault="00DF0EE4" w:rsidP="00325DDB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79E06A0B" w14:textId="4CBA4284" w:rsidR="00325DDB" w:rsidRPr="00325DDB" w:rsidRDefault="00325DDB" w:rsidP="00325DDB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EB2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5BC86466">
                <wp:simplePos x="0" y="0"/>
                <wp:positionH relativeFrom="column">
                  <wp:posOffset>402883</wp:posOffset>
                </wp:positionH>
                <wp:positionV relativeFrom="paragraph">
                  <wp:posOffset>4383960</wp:posOffset>
                </wp:positionV>
                <wp:extent cx="5366727" cy="323215"/>
                <wp:effectExtent l="0" t="0" r="0" b="0"/>
                <wp:wrapNone/>
                <wp:docPr id="259" name="3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727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7634C" w14:textId="073B6079" w:rsidR="00DF3D0E" w:rsidRPr="00F00E98" w:rsidRDefault="00F00E98" w:rsidP="00F00E98">
                            <w:pP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F00E98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Completar en forma escrita y adjuntando imágenes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para cada caso.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0 Cuadro de texto" o:spid="_x0000_s1067" type="#_x0000_t202" style="position:absolute;margin-left:31.7pt;margin-top:345.2pt;width:422.6pt;height:25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" filled="f" stroked="f" strokeweight=".5pt">
                <v:textbox>
                  <w:txbxContent>
                    <w:p w14:paraId="4467634C" w14:textId="073B6079" w:rsidR="00DF3D0E" w:rsidRPr="00F00E98" w:rsidRDefault="00F00E98" w:rsidP="00F00E98">
                      <w:pPr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- </w:t>
                      </w:r>
                      <w:r w:rsidRPr="00F00E98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Completar en forma escrita y adjuntando imágenes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para cada caso.</w:t>
                      </w:r>
                    </w:p>
                  </w:txbxContent>
                </v:textbox>
              </v:shape>
            </w:pict>
          </mc:Fallback>
        </mc:AlternateContent>
      </w:r>
      <w:r w:rsidR="00F37EB2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1C08F9F">
                <wp:simplePos x="0" y="0"/>
                <wp:positionH relativeFrom="column">
                  <wp:posOffset>356778</wp:posOffset>
                </wp:positionH>
                <wp:positionV relativeFrom="paragraph">
                  <wp:posOffset>3992074</wp:posOffset>
                </wp:positionV>
                <wp:extent cx="5607141" cy="421640"/>
                <wp:effectExtent l="0" t="0" r="0" b="0"/>
                <wp:wrapNone/>
                <wp:docPr id="258" name="3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41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8FED3" w14:textId="4172FE5E" w:rsidR="00DF3D0E" w:rsidRDefault="00DF3D0E" w:rsidP="00DF3D0E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 Te animas a elaborar hipótesis sobre el por qué el agua se transforma, cambia de estado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Cuál será el agente que permite ese cambio de estado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Acá tienes una página para ampliar tus conocimientos:  </w:t>
                            </w:r>
                            <w:hyperlink r:id="rId51" w:history="1">
                              <w:r w:rsidRPr="00EE2647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Agente que permite que el agua cambie de estado</w:t>
                              </w:r>
                            </w:hyperlink>
                          </w:p>
                          <w:p w14:paraId="2F702AA6" w14:textId="77777777" w:rsidR="00DF3D0E" w:rsidRDefault="00DF3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9 Cuadro de texto" o:spid="_x0000_s1068" type="#_x0000_t202" style="position:absolute;margin-left:28.1pt;margin-top:314.35pt;width:441.5pt;height: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" filled="f" stroked="f" strokeweight=".5pt">
                <v:textbox>
                  <w:txbxContent>
                    <w:p w14:paraId="2478FED3" w14:textId="4172FE5E" w:rsidR="00DF3D0E" w:rsidRDefault="00DF3D0E" w:rsidP="00DF3D0E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 Te animas a elaborar hipótesis sobre el por qué el agua se transforma, cambia de estado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Cuál será el agente que permite ese cambio de estado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Acá tienes una página para ampliar tus conocimientos:  </w:t>
                      </w:r>
                      <w:hyperlink r:id="rId52" w:history="1">
                        <w:r w:rsidRPr="00EE2647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Agente que permite que el agua cambie de estado</w:t>
                        </w:r>
                      </w:hyperlink>
                    </w:p>
                    <w:p w14:paraId="2F702AA6" w14:textId="77777777" w:rsidR="00DF3D0E" w:rsidRDefault="00DF3D0E"/>
                  </w:txbxContent>
                </v:textbox>
              </v:shape>
            </w:pict>
          </mc:Fallback>
        </mc:AlternateContent>
      </w:r>
      <w:r w:rsidR="00F37EB2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43529630">
                <wp:simplePos x="0" y="0"/>
                <wp:positionH relativeFrom="column">
                  <wp:posOffset>2538730</wp:posOffset>
                </wp:positionH>
                <wp:positionV relativeFrom="paragraph">
                  <wp:posOffset>1971040</wp:posOffset>
                </wp:positionV>
                <wp:extent cx="1136650" cy="476250"/>
                <wp:effectExtent l="0" t="0" r="0" b="0"/>
                <wp:wrapNone/>
                <wp:docPr id="344" name="3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476250"/>
                          <a:chOff x="0" y="0"/>
                          <a:chExt cx="1136714" cy="476250"/>
                        </a:xfrm>
                      </wpg:grpSpPr>
                      <wps:wsp>
                        <wps:cNvPr id="346" name="346 Nube"/>
                        <wps:cNvSpPr/>
                        <wps:spPr>
                          <a:xfrm>
                            <a:off x="0" y="0"/>
                            <a:ext cx="1110615" cy="476250"/>
                          </a:xfrm>
                          <a:prstGeom prst="cloud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20000"/>
                                  <a:lumOff val="8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tx2">
                                  <a:lumMod val="20000"/>
                                  <a:lumOff val="8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tx2">
                                  <a:lumMod val="20000"/>
                                  <a:lumOff val="8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89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347 Cuadro de texto"/>
                        <wps:cNvSpPr txBox="1"/>
                        <wps:spPr>
                          <a:xfrm>
                            <a:off x="7684" y="107577"/>
                            <a:ext cx="112903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4949E5" w14:textId="4812DAF1" w:rsidR="00684B3B" w:rsidRPr="00684B3B" w:rsidRDefault="00684B3B">
                              <w:pPr>
                                <w:rPr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</w:pPr>
                              <w:r w:rsidRPr="00684B3B">
                                <w:rPr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  <w:t>Usos del agua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45 Grupo" o:spid="_x0000_s1069" style="position:absolute;margin-left:199.9pt;margin-top:155.2pt;width:89.5pt;height:37.5pt;z-index:251679744" coordsize="1136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">
                <v:shape id="346 Nube" o:spid="_x0000_s1070" style="position:absolute;width:11106;height:476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yDMUA&#10;AADcAAAADwAAAGRycy9kb3ducmV2LnhtbESPQWsCMRSE7wX/Q3hCL6Vm24rIulkRUWj1ULTt/XXz&#10;3CxuXpYk1e2/N4LgcZiZb5hi3ttWnMiHxrGCl1EGgrhyuuFawffX+nkKIkRkja1jUvBPAebl4KHA&#10;XLsz7+i0j7VIEA45KjAxdrmUoTJkMYxcR5y8g/MWY5K+ltrjOcFtK1+zbCItNpwWDHa0NFQd939W&#10;wedq/dGGzZNtZL2a/i5/vDa7rVKPw34xAxGpj/fwrf2uFbyNJ3A9k46AL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rIM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 [671]" stroked="f" strokeweight="2pt">
                  <v:fill color2="#c6d9f1 [671]" rotate="t" angle="135" colors="0 #717e8e;.5 #a3b6cd;1 #c3d9f4" focus="100%" type="gradient"/>
                  <v:path arrowok="t" o:connecttype="custom" o:connectlocs="120651,288583;55531,279797;178110,384737;149625,388938;423628,430940;406454,411758;741104,383106;734240,404151;877412,253052;960990,331721;1074571,169267;1037345,198768;985259,59818;987213,73753;747557,43568;766633,25797;569216,52035;578445,36711;359922,57238;393343,72099;106100,174063;100264,158419" o:connectangles="0,0,0,0,0,0,0,0,0,0,0,0,0,0,0,0,0,0,0,0,0,0"/>
                </v:shape>
                <v:shape id="347 Cuadro de texto" o:spid="_x0000_s1071" type="#_x0000_t202" style="position:absolute;left:76;top:1075;width:112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FVs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e0d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RVbHAAAA3AAAAA8AAAAAAAAAAAAAAAAAmAIAAGRy&#10;cy9kb3ducmV2LnhtbFBLBQYAAAAABAAEAPUAAACMAwAAAAA=&#10;" filled="f" stroked="f" strokeweight=".5pt">
                  <v:textbox>
                    <w:txbxContent>
                      <w:p w14:paraId="0A4949E5" w14:textId="4812DAF1" w:rsidR="00684B3B" w:rsidRPr="00684B3B" w:rsidRDefault="00684B3B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684B3B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Usos del agua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EB2" w:rsidRPr="00325DD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52587798">
                <wp:simplePos x="0" y="0"/>
                <wp:positionH relativeFrom="column">
                  <wp:posOffset>407035</wp:posOffset>
                </wp:positionH>
                <wp:positionV relativeFrom="paragraph">
                  <wp:posOffset>271780</wp:posOffset>
                </wp:positionV>
                <wp:extent cx="3265170" cy="1367155"/>
                <wp:effectExtent l="0" t="0" r="0" b="0"/>
                <wp:wrapNone/>
                <wp:docPr id="220" name="3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1367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06A588" w14:textId="63545595" w:rsidR="00EC2C75" w:rsidRDefault="00EC2C75">
                            <w:pP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7AE2">
                              <w:rPr>
                                <w:rFonts w:ascii="Monotype Corsiva" w:hAnsi="Monotype Corsiva"/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editId="361A2700">
                                  <wp:extent cx="298654" cy="407255"/>
                                  <wp:effectExtent l="0" t="0" r="0" b="0"/>
                                  <wp:docPr id="23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ta 2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clrChange>
                                              <a:clrFrom>
                                                <a:srgbClr xmlns:a14="http://schemas.microsoft.com/office/drawing/2010/main" val="FFFFFF" mc:Ignorable=""/>
                                              </a:clrFrom>
                                              <a:clrTo>
                                                <a:srgbClr xmlns:a14="http://schemas.microsoft.com/office/drawing/2010/main" val="FFFFFF" mc:Ignorable="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81" r="59486" b="30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07" cy="407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97764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Actividad </w:t>
                            </w:r>
                            <w:r w:rsidR="00A77AE2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N°</w:t>
                            </w:r>
                            <w:r w:rsidRPr="00697764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1  </w:t>
                            </w:r>
                          </w:p>
                          <w:p w14:paraId="76888A79" w14:textId="010C1B52" w:rsidR="00EC2C75" w:rsidRDefault="00EC2C75" w:rsidP="00EC2C75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-Sabrías decir qué parte de la corteza terrestre está ocupada por agua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Si no lo sabes, podrías descubrirlo leyendo el texto del enlace:  </w:t>
                            </w:r>
                            <w:hyperlink r:id="rId53" w:anchor="Distribuci.C3.B3n_actual_del_agua_en_la_Tierra" w:history="1">
                              <w:r w:rsidR="00ED5B38" w:rsidRPr="00ED5B38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El agua en nuestro planeta</w:t>
                              </w:r>
                            </w:hyperlink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29A2220A" w14:textId="77777777" w:rsidR="00EC2C75" w:rsidRDefault="00EC2C75">
                            <w:pP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</w:p>
                          <w:p w14:paraId="28278E92" w14:textId="07274C2D" w:rsidR="00EC2C75" w:rsidRDefault="00EC2C75">
                            <w:r w:rsidRPr="00697764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0 Cuadro de texto" o:spid="_x0000_s1072" type="#_x0000_t202" style="position:absolute;margin-left:32.05pt;margin-top:21.4pt;width:257.1pt;height:10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" filled="f" stroked="f" strokeweight=".5pt">
                <v:textbox>
                  <w:txbxContent>
                    <w:p w14:paraId="6106A588" w14:textId="63545595" w:rsidR="00EC2C75" w:rsidRDefault="00EC2C75">
                      <w:pPr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</w:t>
                      </w:r>
                      <w:r w:rsidR="00A77AE2">
                        <w:rPr>
                          <w:rFonts w:ascii="Monotype Corsiva" w:hAnsi="Monotype Corsiva"/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editId="361A2700">
                            <wp:extent cx="298654" cy="407255"/>
                            <wp:effectExtent l="0" t="0" r="0" b="0"/>
                            <wp:docPr id="23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ta 2.jpg"/>
                                    <pic:cNvPicPr/>
                                  </pic:nvPicPr>
                                  <pic:blipFill rotWithShape="1">
                                    <a:blip r:embed="rId33">
                                      <a:clrChange>
                                        <a:clrFrom>
                                          <a:srgbClr xmlns:a14="http://schemas.microsoft.com/office/drawing/2010/main" val="FFFFFF" mc:Ignorable=""/>
                                        </a:clrFrom>
                                        <a:clrTo>
                                          <a:srgbClr xmlns:a14="http://schemas.microsoft.com/office/drawing/2010/main" val="FFFFFF" mc:Ignorable="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81" r="59486" b="30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007" cy="4077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    </w:t>
                      </w:r>
                      <w:r w:rsidRPr="00697764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Actividad </w:t>
                      </w:r>
                      <w:r w:rsidR="00A77AE2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N°</w:t>
                      </w:r>
                      <w:r w:rsidRPr="00697764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1  </w:t>
                      </w:r>
                    </w:p>
                    <w:p w14:paraId="76888A79" w14:textId="010C1B52" w:rsidR="00EC2C75" w:rsidRDefault="00EC2C75" w:rsidP="00EC2C75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-Sabrías decir qué parte de la corteza terrestre está ocupada por agua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Si no lo sabes, podrías descubrirlo leyendo el texto del enlace:  </w:t>
                      </w:r>
                      <w:hyperlink r:id="rId54" w:anchor="Distribuci.C3.B3n_actual_del_agua_en_la_Tierra" w:history="1">
                        <w:r w:rsidR="00ED5B38" w:rsidRPr="00ED5B38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El agua en nuestro planeta</w:t>
                        </w:r>
                      </w:hyperlink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29A2220A" w14:textId="77777777" w:rsidR="00EC2C75" w:rsidRDefault="00EC2C75">
                      <w:pPr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</w:p>
                    <w:p w14:paraId="28278E92" w14:textId="07274C2D" w:rsidR="00EC2C75" w:rsidRDefault="00EC2C75">
                      <w:r w:rsidRPr="00697764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7EB2">
        <w:rPr>
          <w:rFonts w:ascii="Monotype Corsiva" w:hAnsi="Monotype Corsiva"/>
          <w:sz w:val="24"/>
          <w:szCs w:val="24"/>
        </w:rPr>
        <w:br w:type="page"/>
      </w:r>
    </w:p>
    <w:p w14:paraId="7F9882B9" w14:textId="1F06C9EB" w:rsidR="007309DA" w:rsidRDefault="007309DA" w:rsidP="0002353B">
      <w:pPr>
        <w:rPr>
          <w:rFonts w:ascii="Monotype Corsiva" w:hAnsi="Monotype Corsiva"/>
          <w:sz w:val="24"/>
          <w:szCs w:val="24"/>
        </w:rPr>
      </w:pPr>
    </w:p>
    <w:p w14:paraId="663A6D22" w14:textId="6C7FB40D" w:rsidR="00B76B56" w:rsidRDefault="007309DA" w:rsidP="0002353B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26F0D8FD">
                <wp:simplePos x="0" y="0"/>
                <wp:positionH relativeFrom="column">
                  <wp:posOffset>203099</wp:posOffset>
                </wp:positionH>
                <wp:positionV relativeFrom="paragraph">
                  <wp:posOffset>812485</wp:posOffset>
                </wp:positionV>
                <wp:extent cx="5305425" cy="514350"/>
                <wp:effectExtent l="0" t="0" r="0" b="0"/>
                <wp:wrapNone/>
                <wp:docPr id="313" name="3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3BB51" w14:textId="77777777" w:rsidR="00F00E98" w:rsidRDefault="00F00E98" w:rsidP="0002353B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- Hemos terminado esta primera parte sobre argumentos importantes que tienen que ver con la importancia que tiene el agua en nuestro planeta.</w:t>
                            </w:r>
                          </w:p>
                          <w:p w14:paraId="65119404" w14:textId="1016C7AB" w:rsidR="007309DA" w:rsidRDefault="007309DA" w:rsidP="0002353B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- La información es mucha, pero… veamos en el siguiente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Power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Point hay un epílogo que te servirá de ayuda y una canción que deberás escuchar con atención, te servirá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!</w:t>
                            </w:r>
                            <w:proofErr w:type="gramEnd"/>
                          </w:p>
                          <w:p w14:paraId="3434C534" w14:textId="73E5AB2F" w:rsidR="0002353B" w:rsidRDefault="0002353B" w:rsidP="0002353B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Ya hay mucha información para procesar y poder hacer la tarea final.</w:t>
                            </w:r>
                          </w:p>
                          <w:p w14:paraId="40723AA5" w14:textId="77777777" w:rsidR="0002353B" w:rsidRDefault="0002353B" w:rsidP="00F00E98">
                            <w:pPr>
                              <w:tabs>
                                <w:tab w:val="left" w:pos="5103"/>
                              </w:tabs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5BC2433E" w14:textId="77777777" w:rsidR="00F00E98" w:rsidRDefault="00F0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2 Cuadro de texto" o:spid="_x0000_s1073" type="#_x0000_t202" style="position:absolute;margin-left:16pt;margin-top:64pt;width:417.7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" filled="f" stroked="f" strokeweight=".5pt">
                <v:textbox>
                  <w:txbxContent>
                    <w:p w14:paraId="0423BB51" w14:textId="77777777" w:rsidR="00F00E98" w:rsidRDefault="00F00E98" w:rsidP="0002353B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- Hemos terminado esta primera parte sobre argumentos importantes que tienen que ver con la importancia que tiene el agua en nuestro planeta.</w:t>
                      </w:r>
                    </w:p>
                    <w:p w14:paraId="65119404" w14:textId="1016C7AB" w:rsidR="007309DA" w:rsidRDefault="007309DA" w:rsidP="0002353B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- La información es mucha, pero… veamos en el siguiente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Power</w:t>
                      </w:r>
                      <w:proofErr w:type="spellEnd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Point hay un epílogo que te servirá de ayuda y una canción que deberás escuchar con atención, te servirá</w:t>
                      </w:r>
                      <w:proofErr w:type="gramStart"/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!</w:t>
                      </w:r>
                      <w:proofErr w:type="gramEnd"/>
                    </w:p>
                    <w:p w14:paraId="3434C534" w14:textId="73E5AB2F" w:rsidR="0002353B" w:rsidRDefault="0002353B" w:rsidP="0002353B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Ya hay mucha información para procesar y poder hacer la tarea final.</w:t>
                      </w:r>
                    </w:p>
                    <w:p w14:paraId="40723AA5" w14:textId="77777777" w:rsidR="0002353B" w:rsidRDefault="0002353B" w:rsidP="00F00E98">
                      <w:pPr>
                        <w:tabs>
                          <w:tab w:val="left" w:pos="5103"/>
                        </w:tabs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5BC2433E" w14:textId="77777777" w:rsidR="00F00E98" w:rsidRDefault="00F00E9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00C1226D">
                <wp:simplePos x="0" y="0"/>
                <wp:positionH relativeFrom="column">
                  <wp:posOffset>202565</wp:posOffset>
                </wp:positionH>
                <wp:positionV relativeFrom="paragraph">
                  <wp:posOffset>27940</wp:posOffset>
                </wp:positionV>
                <wp:extent cx="5278755" cy="859790"/>
                <wp:effectExtent l="0" t="0" r="0" b="0"/>
                <wp:wrapNone/>
                <wp:docPr id="326" name="3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6B0F" w14:textId="3E0F1C39" w:rsidR="00DA52C6" w:rsidRDefault="00DA52C6" w:rsidP="00DA52C6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DA52C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Según todo lo que hasta acá has leído, es tan fácil como abrir una canilla en casa para tener agua</w:t>
                            </w:r>
                            <w:proofErr w:type="gramStart"/>
                            <w:r w:rsidRPr="00DA52C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 w:rsidRPr="00DA52C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¿Llega a nosotros como la encontramos en la naturaleza? Podrás ampliar tus conocimientos y elaborar un informe leyendo algo más:</w:t>
                            </w:r>
                          </w:p>
                          <w:p w14:paraId="13E69536" w14:textId="31F97FB1" w:rsidR="00DA52C6" w:rsidRPr="0002353B" w:rsidRDefault="0002353B" w:rsidP="00DA52C6">
                            <w:pPr>
                              <w:spacing w:after="0"/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instrText xml:space="preserve"> HYPERLINK "http://es.wikipedia.org/wiki/Agua" \l "Desinfecci.C3.B3n_del_agua_potable" </w:instrTex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2353B"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  <w:t>Agua potable</w:t>
                            </w:r>
                          </w:p>
                          <w:p w14:paraId="64BA90D8" w14:textId="57539800" w:rsidR="00DA52C6" w:rsidRPr="00DA52C6" w:rsidRDefault="0002353B">
                            <w:pP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end"/>
                            </w:r>
                            <w:hyperlink r:id="rId55" w:anchor="La_contaminaci.C3.B3n_y_la_depuraci.C3.B3n_del_agua" w:history="1">
                              <w:r w:rsidR="00DA52C6" w:rsidRPr="00DA52C6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La contaminación y la depuración del agua</w:t>
                              </w:r>
                            </w:hyperlink>
                          </w:p>
                          <w:p w14:paraId="5607A172" w14:textId="2306C8EB" w:rsidR="00DA52C6" w:rsidRDefault="00DA52C6">
                            <w:r>
                              <w:t xml:space="preserve"> </w:t>
                            </w:r>
                          </w:p>
                          <w:p w14:paraId="252A520C" w14:textId="77777777" w:rsidR="00DA52C6" w:rsidRDefault="00DA52C6"/>
                          <w:p w14:paraId="0CB7711E" w14:textId="77777777" w:rsidR="00DA52C6" w:rsidRDefault="00DA5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1 Cuadro de texto" o:spid="_x0000_s1074" type="#_x0000_t202" style="position:absolute;margin-left:15.95pt;margin-top:2.2pt;width:415.65pt;height:67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" filled="f" stroked="f" strokeweight=".5pt">
                <v:textbox>
                  <w:txbxContent>
                    <w:p w14:paraId="3D9E6B0F" w14:textId="3E0F1C39" w:rsidR="00DA52C6" w:rsidRDefault="00DA52C6" w:rsidP="00DA52C6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DA52C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Según todo lo que hasta acá has leído, es tan fácil como abrir una canilla en casa para tener agua</w:t>
                      </w:r>
                      <w:proofErr w:type="gramStart"/>
                      <w:r w:rsidRPr="00DA52C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?</w:t>
                      </w:r>
                      <w:proofErr w:type="gramEnd"/>
                      <w:r w:rsidRPr="00DA52C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¿Llega a nosotros como la encontramos en la naturaleza? Podrás ampliar tus conocimientos y elaborar un informe leyendo algo más:</w:t>
                      </w:r>
                    </w:p>
                    <w:p w14:paraId="13E69536" w14:textId="31F97FB1" w:rsidR="00DA52C6" w:rsidRPr="0002353B" w:rsidRDefault="0002353B" w:rsidP="00DA52C6">
                      <w:pPr>
                        <w:spacing w:after="0"/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instrText xml:space="preserve"> HYPERLINK "http://es.wikipedia.org/wiki/Agua" \l "Desinfecci.C3.B3n_del_agua_potable" </w:instrTex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separate"/>
                      </w:r>
                      <w:r w:rsidRPr="0002353B"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  <w:t>Agua potable</w:t>
                      </w:r>
                    </w:p>
                    <w:p w14:paraId="64BA90D8" w14:textId="57539800" w:rsidR="00DA52C6" w:rsidRPr="00DA52C6" w:rsidRDefault="0002353B">
                      <w:pPr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end"/>
                      </w:r>
                      <w:hyperlink r:id="rId56" w:anchor="La_contaminaci.C3.B3n_y_la_depuraci.C3.B3n_del_agua" w:history="1">
                        <w:r w:rsidR="00DA52C6" w:rsidRPr="00DA52C6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La contaminación y la depuración del agua</w:t>
                        </w:r>
                      </w:hyperlink>
                    </w:p>
                    <w:p w14:paraId="5607A172" w14:textId="2306C8EB" w:rsidR="00DA52C6" w:rsidRDefault="00DA52C6">
                      <w:r>
                        <w:t xml:space="preserve"> </w:t>
                      </w:r>
                    </w:p>
                    <w:p w14:paraId="252A520C" w14:textId="77777777" w:rsidR="00DA52C6" w:rsidRDefault="00DA52C6"/>
                    <w:p w14:paraId="0CB7711E" w14:textId="77777777" w:rsidR="00DA52C6" w:rsidRDefault="00DA52C6"/>
                  </w:txbxContent>
                </v:textbox>
              </v:shape>
            </w:pict>
          </mc:Fallback>
        </mc:AlternateContent>
      </w:r>
      <w:r w:rsidR="00EC2C75" w:rsidRPr="00325DDB"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0C527223">
                <wp:simplePos x="0" y="0"/>
                <wp:positionH relativeFrom="column">
                  <wp:posOffset>2623185</wp:posOffset>
                </wp:positionH>
                <wp:positionV relativeFrom="paragraph">
                  <wp:posOffset>26035</wp:posOffset>
                </wp:positionV>
                <wp:extent cx="153670" cy="191770"/>
                <wp:effectExtent l="0" t="0" r="0" b="0"/>
                <wp:wrapNone/>
                <wp:docPr id="205" name="2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8D81" w14:textId="68F4724B" w:rsidR="008F3D48" w:rsidRPr="008F3D48" w:rsidRDefault="00EC2C75" w:rsidP="008F3D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2 Cuadro de texto" o:spid="_x0000_s1075" type="#_x0000_t202" style="position:absolute;margin-left:206.55pt;margin-top:2.05pt;width:12.1pt;height:1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" filled="f" stroked="f" strokeweight=".5pt">
                <v:textbox>
                  <w:txbxContent>
                    <w:p w14:paraId="666E8D81" w14:textId="68F4724B" w:rsidR="008F3D48" w:rsidRPr="008F3D48" w:rsidRDefault="00EC2C75" w:rsidP="008F3D4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14:paraId="7A2B4158" w14:textId="77777777" w:rsidR="007309DA" w:rsidRDefault="007309DA" w:rsidP="0002353B">
      <w:pPr>
        <w:rPr>
          <w:rFonts w:ascii="Monotype Corsiva" w:hAnsi="Monotype Corsiva"/>
          <w:sz w:val="24"/>
          <w:szCs w:val="24"/>
        </w:rPr>
      </w:pPr>
    </w:p>
    <w:p w14:paraId="24495CEF" w14:textId="77777777" w:rsidR="007309DA" w:rsidRDefault="007309DA" w:rsidP="0002353B">
      <w:pPr>
        <w:rPr>
          <w:rFonts w:ascii="Monotype Corsiva" w:hAnsi="Monotype Corsiva"/>
          <w:sz w:val="24"/>
          <w:szCs w:val="24"/>
        </w:rPr>
      </w:pPr>
    </w:p>
    <w:p w14:paraId="2D7F032F" w14:textId="610FAEA6" w:rsidR="007309DA" w:rsidRDefault="007309DA" w:rsidP="0002353B">
      <w:pPr>
        <w:rPr>
          <w:rFonts w:ascii="Monotype Corsiva" w:hAnsi="Monotype Corsiva"/>
          <w:sz w:val="24"/>
          <w:szCs w:val="24"/>
        </w:rPr>
      </w:pPr>
    </w:p>
    <w:p w14:paraId="7CA9EB0D" w14:textId="05636D26" w:rsidR="007309DA" w:rsidRDefault="002521FE" w:rsidP="0002353B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editId="1FA1951A">
                <wp:simplePos x="0" y="0"/>
                <wp:positionH relativeFrom="column">
                  <wp:posOffset>4528820</wp:posOffset>
                </wp:positionH>
                <wp:positionV relativeFrom="paragraph">
                  <wp:posOffset>76200</wp:posOffset>
                </wp:positionV>
                <wp:extent cx="1605915" cy="2197100"/>
                <wp:effectExtent l="0" t="0" r="0" b="0"/>
                <wp:wrapNone/>
                <wp:docPr id="2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915" cy="2197100"/>
                          <a:chOff x="0" y="0"/>
                          <a:chExt cx="1605952" cy="2197634"/>
                        </a:xfrm>
                      </wpg:grpSpPr>
                      <pic:pic xmlns:pic="http://schemas.openxmlformats.org/drawingml/2006/picture">
                        <pic:nvPicPr>
                          <pic:cNvPr id="224" name=" 0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2192"/>
                            <a:ext cx="1605952" cy="137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n 15" descr="leave1.gif (2289 bytes)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0"/>
                            <a:ext cx="875980" cy="82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Imagen 14" descr="leave2.gif (533 bytes)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64" y="422622"/>
                            <a:ext cx="445374" cy="4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1 Grupo" o:spid="_x0000_s1026" style="position:absolute;margin-left:356.6pt;margin-top:6pt;width:126.45pt;height:173pt;z-index:251706368" coordsize="16059,2197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">
                <v:shape id=" 0" o:spid="_x0000_s1027" type="#_x0000_t75" style="position:absolute;top:8221;width:16059;height:13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Ns0XGAAAA3AAAAA8AAABkcnMvZG93bnJldi54bWxEj0FrwkAUhO+F/oflCb01G0MRTV2liJaK&#10;B9Ha0uNr9jVJzb4N2TVGf70rCB6HmfmGGU87U4mWGldaVtCPYhDEmdUl5wp2n4vnIQjnkTVWlknB&#10;iRxMJ48PY0y1PfKG2q3PRYCwS1FB4X2dSumyggy6yNbEwfuzjUEfZJNL3eAxwE0lkzgeSIMlh4UC&#10;a5oVlO23B6NgvXT2ffX9Nf89s1mOdj9n28p/pZ563dsrCE+dv4dv7Q+tIEle4HomHAE5u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2zRcYAAADcAAAADwAAAAAAAAAAAAAA&#10;AACfAgAAZHJzL2Rvd25yZXYueG1sUEsFBgAAAAAEAAQA9wAAAJIDAAAAAA==&#10;">
                  <v:imagedata r:id="rId60" o:title=""/>
                  <v:path arrowok="t"/>
                </v:shape>
                <v:shape id="Imagen 15" o:spid="_x0000_s1028" type="#_x0000_t75" alt="leave1.gif (2289 bytes)" style="position:absolute;left:76;width:8760;height:8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zwCbHAAAA3AAAAA8AAABkcnMvZG93bnJldi54bWxEj09rwkAUxO+FfoflFbzVjYFaia4SSlsU&#10;e/EPgrdH9plNzb4N2dWk/fRuoeBxmJnfMLNFb2txpdZXjhWMhgkI4sLpiksF+93H8wSED8gaa8ek&#10;4Ic8LOaPDzPMtOt4Q9dtKEWEsM9QgQmhyaT0hSGLfuga4uidXGsxRNmWUrfYRbitZZokY2mx4rhg&#10;sKE3Q8V5e7EKuuo3P399v+ZrbUbNe3dclYfPlVKDpz6fggjUh3v4v73UCtL0Bf7O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zwCbHAAAA3AAAAA8AAAAAAAAAAAAA&#10;AAAAnwIAAGRycy9kb3ducmV2LnhtbFBLBQYAAAAABAAEAPcAAACTAwAAAAA=&#10;">
                  <v:imagedata r:id="rId61" o:title="leave1"/>
                  <v:path arrowok="t"/>
                </v:shape>
                <v:shape id="Imagen 14" o:spid="_x0000_s1029" type="#_x0000_t75" alt="leave2.gif (533 bytes)" style="position:absolute;left:8836;top:4226;width:4454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9a7GAAAA3AAAAA8AAABkcnMvZG93bnJldi54bWxEj0FrwkAUhO+F/oflFXqrG1OQEF1FhIql&#10;LbRG0ONz95nEZt+G7FZTf31XKHgcZuYbZjLrbSNO1PnasYLhIAFBrJ2puVSwKV6eMhA+IBtsHJOC&#10;X/Iwm97fTTA37sxfdFqHUkQI+xwVVCG0uZReV2TRD1xLHL2D6yyGKLtSmg7PEW4bmSbJSFqsOS5U&#10;2NKiIv29/rEKtrs3ei2y/eclbJ/b5Uemj4V+V+rxoZ+PQQTqwy38314ZBWk6guuZe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Lf1rsYAAADcAAAADwAAAAAAAAAAAAAA&#10;AACfAgAAZHJzL2Rvd25yZXYueG1sUEsFBgAAAAAEAAQA9wAAAJIDAAAAAA==&#10;">
                  <v:imagedata r:id="rId62" o:title="leave2"/>
                  <v:path arrowok="t"/>
                </v:shape>
              </v:group>
            </w:pict>
          </mc:Fallback>
        </mc:AlternateContent>
      </w:r>
      <w:hyperlink r:id="rId63" w:history="1">
        <w:r w:rsidR="003934E7" w:rsidRPr="003934E7">
          <w:rPr>
            <w:rStyle w:val="Hipervnculo"/>
            <w:rFonts w:ascii="Monotype Corsiva" w:hAnsi="Monotype Corsiva" w:cstheme="minorBidi"/>
            <w:sz w:val="24"/>
            <w:szCs w:val="24"/>
          </w:rPr>
          <w:t>El agua es vida P. Point</w:t>
        </w:r>
      </w:hyperlink>
    </w:p>
    <w:p w14:paraId="1DAB4EC8" w14:textId="45BC3EA3" w:rsidR="007309DA" w:rsidRDefault="002521FE" w:rsidP="0002353B">
      <w:pPr>
        <w:rPr>
          <w:rFonts w:ascii="Monotype Corsiva" w:hAnsi="Monotype Corsiva"/>
          <w:sz w:val="24"/>
          <w:szCs w:val="24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755ED0AC">
                <wp:simplePos x="0" y="0"/>
                <wp:positionH relativeFrom="column">
                  <wp:posOffset>510460</wp:posOffset>
                </wp:positionH>
                <wp:positionV relativeFrom="paragraph">
                  <wp:posOffset>200617</wp:posOffset>
                </wp:positionV>
                <wp:extent cx="4887320" cy="1569916"/>
                <wp:effectExtent l="0" t="0" r="0" b="0"/>
                <wp:wrapNone/>
                <wp:docPr id="363" name="3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7320" cy="156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1F70E" w14:textId="77777777" w:rsidR="00ED5B38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4" w:anchor="Distribuci.C3.B3n_actual_del_agua_en_la_Tierra" w:history="1">
                              <w:r w:rsidR="00ED5B38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El agua en nuestro planeta</w:t>
                              </w:r>
                            </w:hyperlink>
                            <w:r w:rsidR="00ED5B38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4F2AA3" w14:textId="48C5A30C" w:rsidR="00ED5B38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5" w:anchor="El_uso_dom.C3.A9stico_del_agua" w:history="1">
                              <w:r w:rsidR="00ED5B38" w:rsidRPr="00ED5B38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Uso doméstico del agua</w:t>
                              </w:r>
                            </w:hyperlink>
                          </w:p>
                          <w:p w14:paraId="30A9A917" w14:textId="77777777" w:rsidR="00592CED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6" w:anchor="El_agua_en_la_agricultura" w:history="1">
                              <w:r w:rsidR="000E519C" w:rsidRPr="00B12E8C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El agua en la agricultura</w:t>
                              </w:r>
                            </w:hyperlink>
                          </w:p>
                          <w:p w14:paraId="0FD00263" w14:textId="78C3E7A4" w:rsidR="00ED5B38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7" w:anchor="El_uso_del_agua_en_la_industria" w:history="1">
                              <w:r w:rsidR="00592CED" w:rsidRPr="00B12E8C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El agua en la industria</w:t>
                              </w:r>
                            </w:hyperlink>
                          </w:p>
                          <w:p w14:paraId="44846C8A" w14:textId="16695EC0" w:rsidR="00592CED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8" w:history="1">
                              <w:r w:rsidR="00592CED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De dónde proviene el agua, potabilización y buen uso de la misma</w:t>
                              </w:r>
                            </w:hyperlink>
                            <w:r w:rsidR="00592CED"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</w:p>
                          <w:p w14:paraId="6CF5B955" w14:textId="77777777" w:rsidR="00592CED" w:rsidRDefault="001F3455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69" w:history="1">
                              <w:r w:rsidR="00592CED" w:rsidRPr="00EE2647">
                                <w:rPr>
                                  <w:rStyle w:val="Hipervnculo"/>
                                  <w:rFonts w:ascii="Monotype Corsiva" w:hAnsi="Monotype Corsiva"/>
                                  <w:sz w:val="16"/>
                                  <w:szCs w:val="16"/>
                                </w:rPr>
                                <w:t>Agente que permite que el agua cambie de estado</w:t>
                              </w:r>
                            </w:hyperlink>
                          </w:p>
                          <w:p w14:paraId="6B8E72B4" w14:textId="77777777" w:rsidR="00592CED" w:rsidRDefault="001F3455" w:rsidP="00E86153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hyperlink r:id="rId70" w:anchor="El_ciclo_del_agua" w:history="1">
                              <w:r w:rsidR="00592CED" w:rsidRPr="0002353B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El ciclo del agua</w:t>
                              </w:r>
                            </w:hyperlink>
                          </w:p>
                          <w:p w14:paraId="1A2FCB84" w14:textId="77777777" w:rsidR="00592CED" w:rsidRPr="0002353B" w:rsidRDefault="00592CED" w:rsidP="00E86153">
                            <w:pPr>
                              <w:spacing w:after="0"/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instrText xml:space="preserve"> HYPERLINK "http://es.wikipedia.org/wiki/Agua" \l "Desinfecci.C3.B3n_del_agua_potable" </w:instrTex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2353B"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  <w:t>Agua potable</w:t>
                            </w:r>
                          </w:p>
                          <w:p w14:paraId="369F418C" w14:textId="77777777" w:rsidR="00592CED" w:rsidRDefault="00592CED" w:rsidP="00E86153">
                            <w:pPr>
                              <w:spacing w:after="0"/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fldChar w:fldCharType="end"/>
                            </w:r>
                            <w:hyperlink r:id="rId71" w:anchor="La_contaminaci.C3.B3n_y_la_depuraci.C3.B3n_del_agua" w:history="1">
                              <w:r w:rsidRPr="00DA52C6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La contaminación y la depuración del agua</w:t>
                              </w:r>
                            </w:hyperlink>
                          </w:p>
                          <w:p w14:paraId="14921B05" w14:textId="77777777" w:rsidR="00924EC2" w:rsidRDefault="00E86153" w:rsidP="00E86153">
                            <w:pPr>
                              <w:spacing w:after="0"/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</w:pPr>
                            <w:hyperlink r:id="rId72" w:history="1">
                              <w:r w:rsidRPr="00E86153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Proceso de potabilización del agua</w:t>
                              </w:r>
                            </w:hyperlink>
                          </w:p>
                          <w:p w14:paraId="2AF9F68C" w14:textId="2DD6629E" w:rsidR="00924EC2" w:rsidRDefault="00924EC2" w:rsidP="00E86153">
                            <w:pPr>
                              <w:spacing w:after="0"/>
                              <w:rPr>
                                <w:rStyle w:val="Hipervnculo"/>
                                <w:rFonts w:ascii="Monotype Corsiva" w:hAnsi="Monotype Corsiva" w:cstheme="minorBidi"/>
                                <w:sz w:val="16"/>
                                <w:szCs w:val="16"/>
                              </w:rPr>
                            </w:pPr>
                            <w:hyperlink r:id="rId73" w:history="1">
                              <w:r w:rsidRPr="00924EC2">
                                <w:rPr>
                                  <w:rStyle w:val="Hipervnculo"/>
                                  <w:rFonts w:ascii="Monotype Corsiva" w:hAnsi="Monotype Corsiva" w:cstheme="minorBidi"/>
                                  <w:sz w:val="16"/>
                                  <w:szCs w:val="16"/>
                                </w:rPr>
                                <w:t>Importancia del agua y su contaminación</w:t>
                              </w:r>
                            </w:hyperlink>
                          </w:p>
                          <w:p w14:paraId="39AEB88A" w14:textId="77777777" w:rsidR="00633830" w:rsidRPr="00DA52C6" w:rsidRDefault="00633830" w:rsidP="00E86153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634ADEC4" w14:textId="77777777" w:rsidR="00592CED" w:rsidRDefault="00592CED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Style w:val="Hipervnculo"/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419F10F3" w14:textId="77777777" w:rsidR="00592CED" w:rsidRDefault="00592CED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6CE59FF1" w14:textId="77777777" w:rsidR="00592CED" w:rsidRDefault="00592CED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136DA55C" w14:textId="77777777" w:rsidR="00ED5B38" w:rsidRDefault="00ED5B38" w:rsidP="00E86153">
                            <w:pPr>
                              <w:tabs>
                                <w:tab w:val="left" w:pos="5103"/>
                              </w:tabs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</w:p>
                          <w:p w14:paraId="54834297" w14:textId="77777777" w:rsidR="00ED5B38" w:rsidRDefault="00ED5B38" w:rsidP="00E8615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3 Cuadro de texto" o:spid="_x0000_s1076" type="#_x0000_t202" style="position:absolute;margin-left:40.2pt;margin-top:15.8pt;width:384.85pt;height:123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" filled="f" stroked="f" strokeweight=".5pt">
                <v:textbox>
                  <w:txbxContent>
                    <w:p w14:paraId="3FC1F70E" w14:textId="77777777" w:rsidR="00ED5B38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4" w:anchor="Distribuci.C3.B3n_actual_del_agua_en_la_Tierra" w:history="1">
                        <w:r w:rsidR="00ED5B38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El agua en nuestro planeta</w:t>
                        </w:r>
                      </w:hyperlink>
                      <w:r w:rsidR="00ED5B38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4F2AA3" w14:textId="48C5A30C" w:rsidR="00ED5B38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5" w:anchor="El_uso_dom.C3.A9stico_del_agua" w:history="1">
                        <w:r w:rsidR="00ED5B38" w:rsidRPr="00ED5B38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Uso doméstico del agua</w:t>
                        </w:r>
                      </w:hyperlink>
                    </w:p>
                    <w:p w14:paraId="30A9A917" w14:textId="77777777" w:rsidR="00592CED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6" w:anchor="El_agua_en_la_agricultura" w:history="1">
                        <w:r w:rsidR="000E519C" w:rsidRPr="00B12E8C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El agua en la agricultura</w:t>
                        </w:r>
                      </w:hyperlink>
                    </w:p>
                    <w:p w14:paraId="0FD00263" w14:textId="78C3E7A4" w:rsidR="00ED5B38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7" w:anchor="El_uso_del_agua_en_la_industria" w:history="1">
                        <w:r w:rsidR="00592CED" w:rsidRPr="00B12E8C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El agua en la industria</w:t>
                        </w:r>
                      </w:hyperlink>
                    </w:p>
                    <w:p w14:paraId="44846C8A" w14:textId="16695EC0" w:rsidR="00592CED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8" w:history="1">
                        <w:r w:rsidR="00592CED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De dónde proviene el agua, potabilización y buen uso de la misma</w:t>
                        </w:r>
                      </w:hyperlink>
                      <w:r w:rsidR="00592CED"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  <w:t xml:space="preserve">                </w:t>
                      </w:r>
                    </w:p>
                    <w:p w14:paraId="6CF5B955" w14:textId="77777777" w:rsidR="00592CED" w:rsidRDefault="001F3455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79" w:history="1">
                        <w:r w:rsidR="00592CED" w:rsidRPr="00EE2647">
                          <w:rPr>
                            <w:rStyle w:val="Hipervnculo"/>
                            <w:rFonts w:ascii="Monotype Corsiva" w:hAnsi="Monotype Corsiva"/>
                            <w:sz w:val="16"/>
                            <w:szCs w:val="16"/>
                          </w:rPr>
                          <w:t>Agente que permite que el agua cambie de estado</w:t>
                        </w:r>
                      </w:hyperlink>
                    </w:p>
                    <w:p w14:paraId="6B8E72B4" w14:textId="77777777" w:rsidR="00592CED" w:rsidRDefault="001F3455" w:rsidP="00E86153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hyperlink r:id="rId80" w:anchor="El_ciclo_del_agua" w:history="1">
                        <w:r w:rsidR="00592CED" w:rsidRPr="0002353B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El ciclo del agua</w:t>
                        </w:r>
                      </w:hyperlink>
                    </w:p>
                    <w:p w14:paraId="1A2FCB84" w14:textId="77777777" w:rsidR="00592CED" w:rsidRPr="0002353B" w:rsidRDefault="00592CED" w:rsidP="00E86153">
                      <w:pPr>
                        <w:spacing w:after="0"/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instrText xml:space="preserve"> HYPERLINK "http://es.wikipedia.org/wiki/Agua" \l "Desinfecci.C3.B3n_del_agua_potable" </w:instrTex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separate"/>
                      </w:r>
                      <w:r w:rsidRPr="0002353B"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  <w:t>Agua potable</w:t>
                      </w:r>
                    </w:p>
                    <w:p w14:paraId="369F418C" w14:textId="77777777" w:rsidR="00592CED" w:rsidRDefault="00592CED" w:rsidP="00E86153">
                      <w:pPr>
                        <w:spacing w:after="0"/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fldChar w:fldCharType="end"/>
                      </w:r>
                      <w:hyperlink r:id="rId81" w:anchor="La_contaminaci.C3.B3n_y_la_depuraci.C3.B3n_del_agua" w:history="1">
                        <w:r w:rsidRPr="00DA52C6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La contaminación y la depuración del agua</w:t>
                        </w:r>
                      </w:hyperlink>
                    </w:p>
                    <w:p w14:paraId="14921B05" w14:textId="77777777" w:rsidR="00924EC2" w:rsidRDefault="00E86153" w:rsidP="00E86153">
                      <w:pPr>
                        <w:spacing w:after="0"/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</w:pPr>
                      <w:hyperlink r:id="rId82" w:history="1">
                        <w:r w:rsidRPr="00E86153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Proceso de potabilización del agua</w:t>
                        </w:r>
                      </w:hyperlink>
                    </w:p>
                    <w:p w14:paraId="2AF9F68C" w14:textId="2DD6629E" w:rsidR="00924EC2" w:rsidRDefault="00924EC2" w:rsidP="00E86153">
                      <w:pPr>
                        <w:spacing w:after="0"/>
                        <w:rPr>
                          <w:rStyle w:val="Hipervnculo"/>
                          <w:rFonts w:ascii="Monotype Corsiva" w:hAnsi="Monotype Corsiva" w:cstheme="minorBidi"/>
                          <w:sz w:val="16"/>
                          <w:szCs w:val="16"/>
                        </w:rPr>
                      </w:pPr>
                      <w:hyperlink r:id="rId83" w:history="1">
                        <w:r w:rsidRPr="00924EC2">
                          <w:rPr>
                            <w:rStyle w:val="Hipervnculo"/>
                            <w:rFonts w:ascii="Monotype Corsiva" w:hAnsi="Monotype Corsiva" w:cstheme="minorBidi"/>
                            <w:sz w:val="16"/>
                            <w:szCs w:val="16"/>
                          </w:rPr>
                          <w:t>Importancia del agua y su contaminación</w:t>
                        </w:r>
                      </w:hyperlink>
                    </w:p>
                    <w:p w14:paraId="39AEB88A" w14:textId="77777777" w:rsidR="00633830" w:rsidRPr="00DA52C6" w:rsidRDefault="00633830" w:rsidP="00E86153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634ADEC4" w14:textId="77777777" w:rsidR="00592CED" w:rsidRDefault="00592CED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Style w:val="Hipervnculo"/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419F10F3" w14:textId="77777777" w:rsidR="00592CED" w:rsidRDefault="00592CED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6CE59FF1" w14:textId="77777777" w:rsidR="00592CED" w:rsidRDefault="00592CED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136DA55C" w14:textId="77777777" w:rsidR="00ED5B38" w:rsidRDefault="00ED5B38" w:rsidP="00E86153">
                      <w:pPr>
                        <w:tabs>
                          <w:tab w:val="left" w:pos="5103"/>
                        </w:tabs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</w:p>
                    <w:p w14:paraId="54834297" w14:textId="77777777" w:rsidR="00ED5B38" w:rsidRDefault="00ED5B38" w:rsidP="00E8615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309DA">
        <w:rPr>
          <w:rFonts w:ascii="Monotype Corsiva" w:hAnsi="Monotype Corsiva"/>
          <w:sz w:val="24"/>
          <w:szCs w:val="24"/>
        </w:rPr>
        <w:t>Recursos</w:t>
      </w:r>
    </w:p>
    <w:p w14:paraId="480002E0" w14:textId="4505AA4F" w:rsidR="00ED5B38" w:rsidRDefault="00ED5B38" w:rsidP="0002353B">
      <w:pPr>
        <w:rPr>
          <w:rFonts w:ascii="Monotype Corsiva" w:hAnsi="Monotype Corsiva"/>
          <w:i/>
          <w:sz w:val="24"/>
          <w:szCs w:val="24"/>
        </w:rPr>
      </w:pPr>
    </w:p>
    <w:p w14:paraId="4EC05075" w14:textId="77777777" w:rsidR="00592CED" w:rsidRDefault="00592CED" w:rsidP="0002353B">
      <w:pPr>
        <w:rPr>
          <w:rFonts w:ascii="Monotype Corsiva" w:hAnsi="Monotype Corsiva"/>
          <w:i/>
          <w:sz w:val="24"/>
          <w:szCs w:val="24"/>
        </w:rPr>
      </w:pPr>
    </w:p>
    <w:p w14:paraId="42DB73B1" w14:textId="77777777" w:rsidR="00592CED" w:rsidRDefault="00592CED" w:rsidP="0002353B">
      <w:pPr>
        <w:rPr>
          <w:rFonts w:ascii="Monotype Corsiva" w:hAnsi="Monotype Corsiva"/>
          <w:i/>
          <w:sz w:val="24"/>
          <w:szCs w:val="24"/>
        </w:rPr>
      </w:pPr>
    </w:p>
    <w:p w14:paraId="77F2294F" w14:textId="478040FB" w:rsidR="00592CED" w:rsidRDefault="00592CED" w:rsidP="0002353B">
      <w:pPr>
        <w:rPr>
          <w:rFonts w:ascii="Monotype Corsiva" w:hAnsi="Monotype Corsiva"/>
          <w:i/>
          <w:sz w:val="24"/>
          <w:szCs w:val="24"/>
        </w:rPr>
      </w:pPr>
    </w:p>
    <w:p w14:paraId="2027BE00" w14:textId="4D4515D2" w:rsidR="00592CED" w:rsidRDefault="00633830" w:rsidP="0002353B">
      <w:pPr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6375BA15">
                <wp:simplePos x="0" y="0"/>
                <wp:positionH relativeFrom="column">
                  <wp:posOffset>518144</wp:posOffset>
                </wp:positionH>
                <wp:positionV relativeFrom="paragraph">
                  <wp:posOffset>66142</wp:posOffset>
                </wp:positionV>
                <wp:extent cx="4960519" cy="822192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519" cy="822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C3C31" w14:textId="0896CC9B" w:rsidR="00633830" w:rsidRDefault="00633830" w:rsidP="00B45918">
                            <w:pPr>
                              <w:spacing w:after="0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633830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Podrás ampliar tus conocimientos en los siguientes enlaces:</w:t>
                            </w:r>
                          </w:p>
                          <w:p w14:paraId="397A3025" w14:textId="2BD18987" w:rsidR="00633830" w:rsidRDefault="001F3455" w:rsidP="00B45918">
                            <w:pPr>
                              <w:spacing w:after="0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hyperlink r:id="rId84" w:history="1">
                              <w:r w:rsidR="00633830" w:rsidRPr="00633830">
                                <w:rPr>
                                  <w:rStyle w:val="Hipervnculo"/>
                                  <w:rFonts w:ascii="Monotype Corsiva" w:hAnsi="Monotype Corsiva" w:cstheme="minorBidi"/>
                                  <w:sz w:val="18"/>
                                  <w:szCs w:val="18"/>
                                </w:rPr>
                                <w:t xml:space="preserve"> El agua y las primeras civilizaciones</w:t>
                              </w:r>
                            </w:hyperlink>
                          </w:p>
                          <w:p w14:paraId="3A08224E" w14:textId="3571C93E" w:rsidR="00633830" w:rsidRDefault="001F3455" w:rsidP="00B45918">
                            <w:pPr>
                              <w:spacing w:after="0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hyperlink r:id="rId85" w:history="1">
                              <w:r w:rsidR="00633830" w:rsidRPr="00633830">
                                <w:rPr>
                                  <w:rStyle w:val="Hipervnculo"/>
                                  <w:rFonts w:ascii="Monotype Corsiva" w:hAnsi="Monotype Corsiva" w:cstheme="minorBidi"/>
                                  <w:sz w:val="18"/>
                                  <w:szCs w:val="18"/>
                                </w:rPr>
                                <w:t>Importancia del agua para las distintas religiones</w:t>
                              </w:r>
                            </w:hyperlink>
                          </w:p>
                          <w:p w14:paraId="694231C1" w14:textId="3ADF935F" w:rsidR="00633830" w:rsidRDefault="001F3455" w:rsidP="00B45918">
                            <w:pPr>
                              <w:spacing w:after="0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hyperlink r:id="rId86" w:history="1">
                              <w:r w:rsidR="00633830" w:rsidRPr="00633830">
                                <w:rPr>
                                  <w:rStyle w:val="Hipervnculo"/>
                                  <w:rFonts w:ascii="Monotype Corsiva" w:hAnsi="Monotype Corsiva" w:cstheme="minorBidi"/>
                                  <w:sz w:val="18"/>
                                  <w:szCs w:val="18"/>
                                </w:rPr>
                                <w:t>El agua, cómo la ve cada religión</w:t>
                              </w:r>
                            </w:hyperlink>
                          </w:p>
                          <w:p w14:paraId="389DE9D4" w14:textId="77777777" w:rsidR="00B45918" w:rsidRDefault="001F3455" w:rsidP="00B45918">
                            <w:pPr>
                              <w:spacing w:after="0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hyperlink r:id="rId87" w:history="1">
                              <w:r w:rsidR="00B45918" w:rsidRPr="00B45918">
                                <w:rPr>
                                  <w:rStyle w:val="Hipervnculo"/>
                                  <w:rFonts w:ascii="Monotype Corsiva" w:hAnsi="Monotype Corsiva" w:cstheme="minorBidi"/>
                                  <w:sz w:val="18"/>
                                  <w:szCs w:val="18"/>
                                </w:rPr>
                                <w:t>Todo sobre el agua</w:t>
                              </w:r>
                            </w:hyperlink>
                          </w:p>
                          <w:p w14:paraId="36CA9AD2" w14:textId="77777777" w:rsidR="00633830" w:rsidRDefault="00633830">
                            <w:pPr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</w:p>
                          <w:p w14:paraId="6264241F" w14:textId="77777777" w:rsidR="00633830" w:rsidRPr="00633830" w:rsidRDefault="00633830">
                            <w:pPr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77" type="#_x0000_t202" style="position:absolute;margin-left:40.8pt;margin-top:5.2pt;width:390.6pt;height:64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" filled="f" stroked="f" strokeweight=".5pt">
                <v:textbox>
                  <w:txbxContent>
                    <w:p w14:paraId="0DFC3C31" w14:textId="0896CC9B" w:rsidR="00633830" w:rsidRDefault="00633830" w:rsidP="00B45918">
                      <w:pPr>
                        <w:spacing w:after="0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633830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Podrás ampliar tus conocimientos en los siguientes enlaces:</w:t>
                      </w:r>
                    </w:p>
                    <w:p w14:paraId="397A3025" w14:textId="2BD18987" w:rsidR="00633830" w:rsidRDefault="001F3455" w:rsidP="00B45918">
                      <w:pPr>
                        <w:spacing w:after="0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hyperlink r:id="rId88" w:history="1">
                        <w:r w:rsidR="00633830" w:rsidRPr="00633830">
                          <w:rPr>
                            <w:rStyle w:val="Hipervnculo"/>
                            <w:rFonts w:ascii="Monotype Corsiva" w:hAnsi="Monotype Corsiva" w:cstheme="minorBidi"/>
                            <w:sz w:val="18"/>
                            <w:szCs w:val="18"/>
                          </w:rPr>
                          <w:t xml:space="preserve"> El agua y las primeras civilizaciones</w:t>
                        </w:r>
                      </w:hyperlink>
                    </w:p>
                    <w:p w14:paraId="3A08224E" w14:textId="3571C93E" w:rsidR="00633830" w:rsidRDefault="001F3455" w:rsidP="00B45918">
                      <w:pPr>
                        <w:spacing w:after="0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hyperlink r:id="rId89" w:history="1">
                        <w:r w:rsidR="00633830" w:rsidRPr="00633830">
                          <w:rPr>
                            <w:rStyle w:val="Hipervnculo"/>
                            <w:rFonts w:ascii="Monotype Corsiva" w:hAnsi="Monotype Corsiva" w:cstheme="minorBidi"/>
                            <w:sz w:val="18"/>
                            <w:szCs w:val="18"/>
                          </w:rPr>
                          <w:t>Importancia del agua para las distintas religiones</w:t>
                        </w:r>
                      </w:hyperlink>
                    </w:p>
                    <w:p w14:paraId="694231C1" w14:textId="3ADF935F" w:rsidR="00633830" w:rsidRDefault="001F3455" w:rsidP="00B45918">
                      <w:pPr>
                        <w:spacing w:after="0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hyperlink r:id="rId90" w:history="1">
                        <w:r w:rsidR="00633830" w:rsidRPr="00633830">
                          <w:rPr>
                            <w:rStyle w:val="Hipervnculo"/>
                            <w:rFonts w:ascii="Monotype Corsiva" w:hAnsi="Monotype Corsiva" w:cstheme="minorBidi"/>
                            <w:sz w:val="18"/>
                            <w:szCs w:val="18"/>
                          </w:rPr>
                          <w:t>El agua, cómo la ve cada religión</w:t>
                        </w:r>
                      </w:hyperlink>
                    </w:p>
                    <w:p w14:paraId="389DE9D4" w14:textId="77777777" w:rsidR="00B45918" w:rsidRDefault="001F3455" w:rsidP="00B45918">
                      <w:pPr>
                        <w:spacing w:after="0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hyperlink r:id="rId91" w:history="1">
                        <w:r w:rsidR="00B45918" w:rsidRPr="00B45918">
                          <w:rPr>
                            <w:rStyle w:val="Hipervnculo"/>
                            <w:rFonts w:ascii="Monotype Corsiva" w:hAnsi="Monotype Corsiva" w:cstheme="minorBidi"/>
                            <w:sz w:val="18"/>
                            <w:szCs w:val="18"/>
                          </w:rPr>
                          <w:t>Todo sobre el agua</w:t>
                        </w:r>
                      </w:hyperlink>
                    </w:p>
                    <w:p w14:paraId="36CA9AD2" w14:textId="77777777" w:rsidR="00633830" w:rsidRDefault="00633830">
                      <w:pPr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</w:p>
                    <w:p w14:paraId="6264241F" w14:textId="77777777" w:rsidR="00633830" w:rsidRPr="00633830" w:rsidRDefault="00633830">
                      <w:pPr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5D2FE" w14:textId="77777777" w:rsidR="00633830" w:rsidRDefault="00633830" w:rsidP="0002353B">
      <w:pPr>
        <w:rPr>
          <w:rFonts w:ascii="Monotype Corsiva" w:hAnsi="Monotype Corsiva"/>
          <w:i/>
          <w:sz w:val="24"/>
          <w:szCs w:val="24"/>
        </w:rPr>
      </w:pPr>
    </w:p>
    <w:p w14:paraId="2ECC10AC" w14:textId="77777777" w:rsidR="00633830" w:rsidRDefault="00633830" w:rsidP="0002353B">
      <w:pPr>
        <w:rPr>
          <w:rFonts w:ascii="Monotype Corsiva" w:hAnsi="Monotype Corsiva"/>
          <w:i/>
          <w:sz w:val="24"/>
          <w:szCs w:val="24"/>
        </w:rPr>
      </w:pPr>
    </w:p>
    <w:p w14:paraId="55EE51B5" w14:textId="77777777" w:rsidR="00592CED" w:rsidRPr="00592CED" w:rsidRDefault="00592CED" w:rsidP="0002353B">
      <w:pPr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Evaluación</w:t>
      </w:r>
    </w:p>
    <w:tbl>
      <w:tblPr>
        <w:tblStyle w:val="Tablaconcuadrcula"/>
        <w:tblW w:w="10158" w:type="dxa"/>
        <w:tblInd w:w="-318" w:type="dxa"/>
        <w:tblLook w:val="04A0" w:firstRow="1" w:lastRow="0" w:firstColumn="1" w:lastColumn="0" w:noHBand="0" w:noVBand="1"/>
      </w:tblPr>
      <w:tblGrid>
        <w:gridCol w:w="965"/>
        <w:gridCol w:w="1308"/>
        <w:gridCol w:w="597"/>
        <w:gridCol w:w="1067"/>
        <w:gridCol w:w="1097"/>
        <w:gridCol w:w="1254"/>
        <w:gridCol w:w="1163"/>
        <w:gridCol w:w="931"/>
        <w:gridCol w:w="1118"/>
        <w:gridCol w:w="658"/>
      </w:tblGrid>
      <w:tr w:rsidR="00022EDA" w14:paraId="58E4834B" w14:textId="4FCD7454" w:rsidTr="001F2C59">
        <w:tc>
          <w:tcPr>
            <w:tcW w:w="0" w:type="auto"/>
            <w:vMerge w:val="restart"/>
            <w:vAlign w:val="center"/>
          </w:tcPr>
          <w:p w14:paraId="13860E05" w14:textId="4F5AD506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  <w:r>
              <w:rPr>
                <w:rFonts w:ascii="Monotype Corsiva" w:hAnsi="Monotype Corsiva"/>
                <w:i/>
                <w:sz w:val="24"/>
                <w:szCs w:val="24"/>
              </w:rPr>
              <w:t>Alumnos</w:t>
            </w:r>
          </w:p>
        </w:tc>
        <w:tc>
          <w:tcPr>
            <w:tcW w:w="0" w:type="auto"/>
            <w:gridSpan w:val="8"/>
          </w:tcPr>
          <w:p w14:paraId="6A063473" w14:textId="00C798FA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  <w:r>
              <w:rPr>
                <w:rFonts w:ascii="Monotype Corsiva" w:hAnsi="Monotype Corsiva"/>
                <w:i/>
                <w:sz w:val="24"/>
                <w:szCs w:val="24"/>
              </w:rPr>
              <w:t>Ítems a evaluar</w:t>
            </w:r>
          </w:p>
        </w:tc>
        <w:tc>
          <w:tcPr>
            <w:tcW w:w="0" w:type="auto"/>
            <w:vMerge w:val="restart"/>
            <w:vAlign w:val="center"/>
          </w:tcPr>
          <w:p w14:paraId="17F48BBE" w14:textId="29BA1B0E" w:rsidR="00022EDA" w:rsidRDefault="00022EDA" w:rsidP="00022EDA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Puntaje</w:t>
            </w:r>
          </w:p>
        </w:tc>
      </w:tr>
      <w:tr w:rsidR="00022EDA" w14:paraId="716107EF" w14:textId="1BA1A79B" w:rsidTr="001F2C59">
        <w:tc>
          <w:tcPr>
            <w:tcW w:w="0" w:type="auto"/>
            <w:vMerge/>
          </w:tcPr>
          <w:p w14:paraId="518DA910" w14:textId="77777777" w:rsidR="00022EDA" w:rsidRDefault="00022EDA" w:rsidP="001F2C59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429BBC54" w14:textId="21FC75B3" w:rsidR="00022EDA" w:rsidRPr="005D7765" w:rsidRDefault="00022EDA" w:rsidP="005D7765">
            <w:pPr>
              <w:rPr>
                <w:rFonts w:ascii="Monotype Corsiva" w:hAnsi="Monotype Corsiva"/>
                <w:i/>
                <w:sz w:val="16"/>
                <w:szCs w:val="16"/>
              </w:rPr>
            </w:pPr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 xml:space="preserve">Incorporó concept. </w:t>
            </w:r>
            <w:proofErr w:type="gramStart"/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>fundam</w:t>
            </w:r>
            <w:r>
              <w:rPr>
                <w:rFonts w:ascii="Monotype Corsiva" w:hAnsi="Monotype Corsiva"/>
                <w:i/>
                <w:sz w:val="16"/>
                <w:szCs w:val="16"/>
              </w:rPr>
              <w:t>entales</w:t>
            </w:r>
            <w:proofErr w:type="gramEnd"/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 xml:space="preserve">. </w:t>
            </w:r>
            <w:proofErr w:type="gramStart"/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>del</w:t>
            </w:r>
            <w:proofErr w:type="gramEnd"/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 xml:space="preserve"> agua?</w:t>
            </w:r>
          </w:p>
        </w:tc>
        <w:tc>
          <w:tcPr>
            <w:tcW w:w="0" w:type="auto"/>
            <w:gridSpan w:val="3"/>
            <w:vAlign w:val="center"/>
          </w:tcPr>
          <w:p w14:paraId="57B1EB03" w14:textId="2D511BBF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>Reconoce</w:t>
            </w:r>
            <w:r>
              <w:rPr>
                <w:rFonts w:ascii="Monotype Corsiva" w:hAnsi="Monotype Corsiva"/>
                <w:i/>
                <w:sz w:val="16"/>
                <w:szCs w:val="16"/>
              </w:rPr>
              <w:t xml:space="preserve"> y describe procedimientos de transformación del agua</w:t>
            </w:r>
            <w:proofErr w:type="gramStart"/>
            <w:r>
              <w:rPr>
                <w:rFonts w:ascii="Monotype Corsiva" w:hAnsi="Monotype Corsiva"/>
                <w:i/>
                <w:sz w:val="16"/>
                <w:szCs w:val="16"/>
              </w:rPr>
              <w:t>?</w:t>
            </w:r>
            <w:proofErr w:type="gramEnd"/>
          </w:p>
        </w:tc>
        <w:tc>
          <w:tcPr>
            <w:tcW w:w="0" w:type="auto"/>
            <w:gridSpan w:val="4"/>
            <w:vAlign w:val="center"/>
          </w:tcPr>
          <w:p w14:paraId="0E5E5273" w14:textId="36B7F70F" w:rsidR="00022EDA" w:rsidRPr="005D7765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>Elaboración</w:t>
            </w:r>
            <w:r>
              <w:rPr>
                <w:rFonts w:ascii="Monotype Corsiva" w:hAnsi="Monotype Corsiva"/>
                <w:i/>
                <w:sz w:val="16"/>
                <w:szCs w:val="16"/>
              </w:rPr>
              <w:t xml:space="preserve"> del material acorde a lo pedido</w:t>
            </w:r>
          </w:p>
        </w:tc>
        <w:tc>
          <w:tcPr>
            <w:tcW w:w="0" w:type="auto"/>
            <w:vMerge/>
          </w:tcPr>
          <w:p w14:paraId="23A7A5E6" w14:textId="39F5E760" w:rsidR="00022EDA" w:rsidRPr="005D7765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</w:tr>
      <w:tr w:rsidR="00022EDA" w14:paraId="0BD04103" w14:textId="7194320F" w:rsidTr="001F2C59">
        <w:tc>
          <w:tcPr>
            <w:tcW w:w="0" w:type="auto"/>
            <w:vMerge/>
          </w:tcPr>
          <w:p w14:paraId="327A4D91" w14:textId="77777777" w:rsidR="00022EDA" w:rsidRDefault="00022EDA" w:rsidP="001F2C59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FE832D" w14:textId="77777777" w:rsidR="00022EDA" w:rsidRDefault="00022EDA" w:rsidP="0002353B">
            <w:pPr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FB2478" w14:textId="2C668013" w:rsidR="00022EDA" w:rsidRPr="005D7765" w:rsidRDefault="00022EDA" w:rsidP="001F3A6B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 w:rsidRPr="005D7765">
              <w:rPr>
                <w:rFonts w:ascii="Monotype Corsiva" w:hAnsi="Monotype Corsiva"/>
                <w:i/>
                <w:sz w:val="16"/>
                <w:szCs w:val="16"/>
              </w:rPr>
              <w:t>Ciclo del agua</w:t>
            </w:r>
          </w:p>
        </w:tc>
        <w:tc>
          <w:tcPr>
            <w:tcW w:w="0" w:type="auto"/>
            <w:vAlign w:val="center"/>
          </w:tcPr>
          <w:p w14:paraId="1BB3089B" w14:textId="234BBC2C" w:rsidR="00022EDA" w:rsidRPr="005D7765" w:rsidRDefault="00022EDA" w:rsidP="001F3A6B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Potabilización</w:t>
            </w:r>
          </w:p>
        </w:tc>
        <w:tc>
          <w:tcPr>
            <w:tcW w:w="0" w:type="auto"/>
            <w:vAlign w:val="center"/>
          </w:tcPr>
          <w:p w14:paraId="73A2557E" w14:textId="77777777" w:rsidR="000851B8" w:rsidRDefault="000851B8" w:rsidP="000851B8">
            <w:pPr>
              <w:rPr>
                <w:rFonts w:ascii="Monotype Corsiva" w:hAnsi="Monotype Corsiva"/>
                <w:i/>
                <w:sz w:val="24"/>
                <w:szCs w:val="24"/>
              </w:rPr>
            </w:pPr>
          </w:p>
          <w:p w14:paraId="3E5DE346" w14:textId="34B8C231" w:rsidR="00022EDA" w:rsidRPr="005D7765" w:rsidRDefault="00022EDA" w:rsidP="001F3A6B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Contaminación</w:t>
            </w:r>
          </w:p>
        </w:tc>
        <w:tc>
          <w:tcPr>
            <w:tcW w:w="0" w:type="auto"/>
          </w:tcPr>
          <w:p w14:paraId="3F46201A" w14:textId="6284443F" w:rsidR="00022EDA" w:rsidRPr="001F3A6B" w:rsidRDefault="00022EDA" w:rsidP="002133A0">
            <w:pPr>
              <w:jc w:val="center"/>
              <w:rPr>
                <w:rFonts w:ascii="Monotype Corsiva" w:hAnsi="Monotype Corsiva"/>
                <w:i/>
                <w:color w:val="00B050"/>
                <w:sz w:val="18"/>
                <w:szCs w:val="18"/>
              </w:rPr>
            </w:pPr>
            <w:r w:rsidRPr="001F3A6B">
              <w:rPr>
                <w:rFonts w:ascii="Monotype Corsiva" w:hAnsi="Monotype Corsiva"/>
                <w:i/>
                <w:color w:val="00B050"/>
                <w:sz w:val="18"/>
                <w:szCs w:val="18"/>
              </w:rPr>
              <w:t xml:space="preserve">C Naturales </w:t>
            </w:r>
          </w:p>
          <w:p w14:paraId="32E4BA6A" w14:textId="712B4E1C" w:rsidR="00022EDA" w:rsidRPr="00252AC8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Comprendió la importancia del agua para nuestro planeta</w:t>
            </w:r>
            <w:proofErr w:type="gramStart"/>
            <w:r>
              <w:rPr>
                <w:rFonts w:ascii="Monotype Corsiva" w:hAnsi="Monotype Corsiva"/>
                <w:i/>
                <w:sz w:val="16"/>
                <w:szCs w:val="16"/>
              </w:rPr>
              <w:t>?</w:t>
            </w:r>
            <w:proofErr w:type="gramEnd"/>
          </w:p>
        </w:tc>
        <w:tc>
          <w:tcPr>
            <w:tcW w:w="0" w:type="auto"/>
          </w:tcPr>
          <w:p w14:paraId="424F5C15" w14:textId="77777777" w:rsidR="00022EDA" w:rsidRPr="001F3A6B" w:rsidRDefault="00022EDA" w:rsidP="0002353B">
            <w:pPr>
              <w:rPr>
                <w:rFonts w:ascii="Monotype Corsiva" w:hAnsi="Monotype Corsiva"/>
                <w:i/>
                <w:color w:val="C00000"/>
                <w:sz w:val="18"/>
                <w:szCs w:val="18"/>
              </w:rPr>
            </w:pPr>
            <w:r w:rsidRPr="001F3A6B">
              <w:rPr>
                <w:rFonts w:ascii="Monotype Corsiva" w:hAnsi="Monotype Corsiva"/>
                <w:i/>
                <w:color w:val="C00000"/>
                <w:sz w:val="18"/>
                <w:szCs w:val="18"/>
              </w:rPr>
              <w:t>C. Sociales</w:t>
            </w:r>
          </w:p>
          <w:p w14:paraId="0987D968" w14:textId="240477D9" w:rsidR="00022EDA" w:rsidRPr="00252AC8" w:rsidRDefault="00022EDA" w:rsidP="0002353B">
            <w:pPr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Mensajes persuasivos sobre uso y cuidado del agua</w:t>
            </w:r>
          </w:p>
        </w:tc>
        <w:tc>
          <w:tcPr>
            <w:tcW w:w="0" w:type="auto"/>
          </w:tcPr>
          <w:p w14:paraId="6272FCD4" w14:textId="77777777" w:rsidR="00022EDA" w:rsidRPr="001F3A6B" w:rsidRDefault="00022EDA" w:rsidP="002133A0">
            <w:pPr>
              <w:jc w:val="center"/>
              <w:rPr>
                <w:rFonts w:ascii="Monotype Corsiva" w:hAnsi="Monotype Corsiva"/>
                <w:i/>
                <w:color w:val="1F497D" w:themeColor="text2"/>
                <w:sz w:val="18"/>
                <w:szCs w:val="18"/>
                <w14:textFill>
                  <w14:solidFill>
                    <w14:schemeClr w14:val="tx2">
                      <w14:lumMod w14:val="75000"/>
                    </w14:schemeClr>
                  </w14:solidFill>
                </w14:textFill>
              </w:rPr>
            </w:pPr>
            <w:r w:rsidRPr="001F3A6B">
              <w:rPr>
                <w:rFonts w:ascii="Monotype Corsiva" w:hAnsi="Monotype Corsiva"/>
                <w:i/>
                <w:color w:val="1F497D" w:themeColor="text2"/>
                <w:sz w:val="18"/>
                <w:szCs w:val="18"/>
                <w14:textFill>
                  <w14:solidFill>
                    <w14:schemeClr w14:val="tx2">
                      <w14:lumMod w14:val="75000"/>
                    </w14:schemeClr>
                  </w14:solidFill>
                </w14:textFill>
              </w:rPr>
              <w:t>Lengua</w:t>
            </w:r>
          </w:p>
          <w:p w14:paraId="1497E71A" w14:textId="705A3FE8" w:rsidR="00022EDA" w:rsidRPr="002133A0" w:rsidRDefault="00022EDA" w:rsidP="002133A0">
            <w:pPr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Informe conciso y preciso sobre el tema</w:t>
            </w:r>
          </w:p>
        </w:tc>
        <w:tc>
          <w:tcPr>
            <w:tcW w:w="0" w:type="auto"/>
          </w:tcPr>
          <w:p w14:paraId="736D1CB3" w14:textId="77777777" w:rsidR="00022EDA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 w:rsidRPr="001F3A6B">
              <w:rPr>
                <w:rFonts w:ascii="Monotype Corsiva" w:hAnsi="Monotype Corsiva"/>
                <w:i/>
                <w:color w:val="7030A0"/>
                <w:sz w:val="18"/>
                <w:szCs w:val="18"/>
              </w:rPr>
              <w:t>Creatividad</w:t>
            </w:r>
            <w:r>
              <w:rPr>
                <w:rFonts w:ascii="Monotype Corsiva" w:hAnsi="Monotype Corsiva"/>
                <w:i/>
                <w:sz w:val="16"/>
                <w:szCs w:val="16"/>
              </w:rPr>
              <w:t xml:space="preserve"> </w:t>
            </w:r>
          </w:p>
          <w:p w14:paraId="7F5F0067" w14:textId="3EDF2381" w:rsidR="00022EDA" w:rsidRPr="00252AC8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  <w:r>
              <w:rPr>
                <w:rFonts w:ascii="Monotype Corsiva" w:hAnsi="Monotype Corsiva"/>
                <w:i/>
                <w:sz w:val="16"/>
                <w:szCs w:val="16"/>
              </w:rPr>
              <w:t>en la elaboración del trabajo final</w:t>
            </w:r>
          </w:p>
        </w:tc>
        <w:tc>
          <w:tcPr>
            <w:tcW w:w="0" w:type="auto"/>
            <w:vMerge/>
          </w:tcPr>
          <w:p w14:paraId="5D514A8E" w14:textId="77777777" w:rsidR="00022EDA" w:rsidRPr="001F3A6B" w:rsidRDefault="00022EDA" w:rsidP="002133A0">
            <w:pPr>
              <w:jc w:val="center"/>
              <w:rPr>
                <w:rFonts w:ascii="Monotype Corsiva" w:hAnsi="Monotype Corsiva"/>
                <w:i/>
                <w:color w:val="7030A0"/>
                <w:sz w:val="18"/>
                <w:szCs w:val="18"/>
              </w:rPr>
            </w:pPr>
          </w:p>
        </w:tc>
      </w:tr>
      <w:tr w:rsidR="00022EDA" w14:paraId="02A52270" w14:textId="12A61303" w:rsidTr="001F2C59">
        <w:tc>
          <w:tcPr>
            <w:tcW w:w="0" w:type="auto"/>
          </w:tcPr>
          <w:p w14:paraId="334D9B21" w14:textId="77777777" w:rsidR="00022EDA" w:rsidRDefault="00022EDA" w:rsidP="001F2C59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43450A45" w14:textId="77777777" w:rsidR="00022EDA" w:rsidRDefault="00022EDA" w:rsidP="0002353B">
            <w:pPr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4AA7C545" w14:textId="77777777" w:rsidR="00022EDA" w:rsidRPr="005D7765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2147B77E" w14:textId="77777777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575724EE" w14:textId="77777777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4530953A" w14:textId="77777777" w:rsidR="00022EDA" w:rsidRPr="002133A0" w:rsidRDefault="00022EDA" w:rsidP="002133A0">
            <w:pPr>
              <w:jc w:val="center"/>
              <w:rPr>
                <w:rFonts w:ascii="Monotype Corsiva" w:hAnsi="Monotype Corsiva"/>
                <w:i/>
                <w:color w:val="00B050"/>
                <w:sz w:val="16"/>
                <w:szCs w:val="16"/>
              </w:rPr>
            </w:pPr>
          </w:p>
        </w:tc>
        <w:tc>
          <w:tcPr>
            <w:tcW w:w="0" w:type="auto"/>
          </w:tcPr>
          <w:p w14:paraId="73D9B8F2" w14:textId="77777777" w:rsidR="00022EDA" w:rsidRPr="002133A0" w:rsidRDefault="00022EDA" w:rsidP="0002353B">
            <w:pPr>
              <w:rPr>
                <w:rFonts w:ascii="Monotype Corsiva" w:hAnsi="Monotype Corsiva"/>
                <w:i/>
                <w:color w:val="C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029904D1" w14:textId="77777777" w:rsidR="00022EDA" w:rsidRPr="002133A0" w:rsidRDefault="00022EDA" w:rsidP="002133A0">
            <w:pPr>
              <w:jc w:val="center"/>
              <w:rPr>
                <w:rFonts w:ascii="Monotype Corsiva" w:hAnsi="Monotype Corsiva"/>
                <w:i/>
                <w:color w:val="1F497D" w:themeColor="text2"/>
                <w:sz w:val="16"/>
                <w:szCs w:val="16"/>
                <w14:textFill>
                  <w14:solidFill>
                    <w14:schemeClr w14:val="tx2">
                      <w14:lumMod w14:val="75000"/>
                    </w14:schemeClr>
                  </w14:solidFill>
                </w14:textFill>
              </w:rPr>
            </w:pPr>
          </w:p>
        </w:tc>
        <w:tc>
          <w:tcPr>
            <w:tcW w:w="0" w:type="auto"/>
          </w:tcPr>
          <w:p w14:paraId="435A84CA" w14:textId="77777777" w:rsidR="00022EDA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08342360" w14:textId="77777777" w:rsidR="00022EDA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</w:tr>
      <w:tr w:rsidR="00022EDA" w14:paraId="668971CE" w14:textId="533DBFB7" w:rsidTr="001F2C59">
        <w:tc>
          <w:tcPr>
            <w:tcW w:w="0" w:type="auto"/>
          </w:tcPr>
          <w:p w14:paraId="1426E022" w14:textId="77777777" w:rsidR="00022EDA" w:rsidRDefault="00022EDA" w:rsidP="001F2C59">
            <w:pPr>
              <w:jc w:val="center"/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327129BC" w14:textId="77777777" w:rsidR="00022EDA" w:rsidRDefault="00022EDA" w:rsidP="0002353B">
            <w:pPr>
              <w:rPr>
                <w:rFonts w:ascii="Monotype Corsiva" w:hAnsi="Monotype Corsiva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3A5AD050" w14:textId="77777777" w:rsidR="00022EDA" w:rsidRPr="005D7765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48F65DAF" w14:textId="77777777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2E74ED80" w14:textId="77777777" w:rsidR="00022EDA" w:rsidRDefault="00022EDA" w:rsidP="005D7765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56C802B1" w14:textId="77777777" w:rsidR="00022EDA" w:rsidRPr="002133A0" w:rsidRDefault="00022EDA" w:rsidP="002133A0">
            <w:pPr>
              <w:jc w:val="center"/>
              <w:rPr>
                <w:rFonts w:ascii="Monotype Corsiva" w:hAnsi="Monotype Corsiva"/>
                <w:i/>
                <w:color w:val="00B050"/>
                <w:sz w:val="16"/>
                <w:szCs w:val="16"/>
              </w:rPr>
            </w:pPr>
          </w:p>
        </w:tc>
        <w:tc>
          <w:tcPr>
            <w:tcW w:w="0" w:type="auto"/>
          </w:tcPr>
          <w:p w14:paraId="521C2D2C" w14:textId="77777777" w:rsidR="00022EDA" w:rsidRPr="002133A0" w:rsidRDefault="00022EDA" w:rsidP="0002353B">
            <w:pPr>
              <w:rPr>
                <w:rFonts w:ascii="Monotype Corsiva" w:hAnsi="Monotype Corsiva"/>
                <w:i/>
                <w:color w:val="C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1DFDC7E7" w14:textId="77777777" w:rsidR="00022EDA" w:rsidRPr="002133A0" w:rsidRDefault="00022EDA" w:rsidP="002133A0">
            <w:pPr>
              <w:jc w:val="center"/>
              <w:rPr>
                <w:rFonts w:ascii="Monotype Corsiva" w:hAnsi="Monotype Corsiva"/>
                <w:i/>
                <w:color w:val="1F497D" w:themeColor="text2"/>
                <w:sz w:val="16"/>
                <w:szCs w:val="16"/>
                <w14:textFill>
                  <w14:solidFill>
                    <w14:schemeClr w14:val="tx2">
                      <w14:lumMod w14:val="75000"/>
                    </w14:schemeClr>
                  </w14:solidFill>
                </w14:textFill>
              </w:rPr>
            </w:pPr>
          </w:p>
        </w:tc>
        <w:tc>
          <w:tcPr>
            <w:tcW w:w="0" w:type="auto"/>
          </w:tcPr>
          <w:p w14:paraId="2BEAB75F" w14:textId="77777777" w:rsidR="00022EDA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  <w:tc>
          <w:tcPr>
            <w:tcW w:w="0" w:type="auto"/>
          </w:tcPr>
          <w:p w14:paraId="02F09EE9" w14:textId="77777777" w:rsidR="00022EDA" w:rsidRDefault="00022EDA" w:rsidP="002133A0">
            <w:pPr>
              <w:jc w:val="center"/>
              <w:rPr>
                <w:rFonts w:ascii="Monotype Corsiva" w:hAnsi="Monotype Corsiva"/>
                <w:i/>
                <w:sz w:val="16"/>
                <w:szCs w:val="16"/>
              </w:rPr>
            </w:pPr>
          </w:p>
        </w:tc>
      </w:tr>
    </w:tbl>
    <w:p w14:paraId="399C8E42" w14:textId="77777777" w:rsidR="00B45918" w:rsidRDefault="00B45918" w:rsidP="001F2C59">
      <w:pPr>
        <w:spacing w:after="0" w:line="240" w:lineRule="auto"/>
        <w:jc w:val="center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9B57A55">
                <wp:simplePos x="0" y="0"/>
                <wp:positionH relativeFrom="column">
                  <wp:posOffset>472040</wp:posOffset>
                </wp:positionH>
                <wp:positionV relativeFrom="paragraph">
                  <wp:posOffset>165954</wp:posOffset>
                </wp:positionV>
                <wp:extent cx="5429650" cy="829876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650" cy="829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5F58D" w14:textId="77777777" w:rsidR="00B45918" w:rsidRDefault="00B45918" w:rsidP="00B45918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B45918">
                              <w:rPr>
                                <w:rFonts w:ascii="Monotype Corsiva" w:hAnsi="Monotype Corsiva"/>
                              </w:rPr>
                              <w:t xml:space="preserve">El trabajo realizado ha cumplido 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 xml:space="preserve">con los objetivos previstos: </w:t>
                            </w:r>
                          </w:p>
                          <w:p w14:paraId="560BE80B" w14:textId="7361EA92" w:rsidR="00B45918" w:rsidRPr="00B45918" w:rsidRDefault="00B45918" w:rsidP="00B45918">
                            <w:pPr>
                              <w:spacing w:after="0"/>
                              <w:rPr>
                                <w:rFonts w:ascii="Monotype Corsiva" w:hAnsi="Monotype Corsiva"/>
                              </w:rPr>
                            </w:pPr>
                            <w:r w:rsidRPr="00B45918">
                              <w:rPr>
                                <w:rFonts w:ascii="Monotype Corsiva" w:hAnsi="Monotype Corsiva"/>
                              </w:rPr>
                              <w:t>Reconocer que el agua es un  elemento indispensable, del que debemos hacer buen uso, cuidarlo, preservarlo de toda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 xml:space="preserve"> </w:t>
                            </w:r>
                            <w:r w:rsidRPr="00B45918">
                              <w:rPr>
                                <w:rFonts w:ascii="Monotype Corsiva" w:hAnsi="Monotype Corsiva"/>
                              </w:rPr>
                              <w:t xml:space="preserve"> contaminación, porque </w:t>
                            </w:r>
                            <w:r w:rsidRPr="00B45918">
                              <w:rPr>
                                <w:rFonts w:ascii="Monotype Corsiva" w:hAnsi="Monotype Corsiva"/>
                                <w:color w:val="0070C0"/>
                              </w:rPr>
                              <w:t>“EL AGUA ES VIDA”</w:t>
                            </w:r>
                            <w:r w:rsidRPr="00B45918">
                              <w:rPr>
                                <w:rFonts w:ascii="Monotype Corsiva" w:hAnsi="Monotype Corsiv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7.15pt;margin-top:13.05pt;width:427.55pt;height:65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" filled="f" stroked="f" strokeweight=".5pt">
                <v:textbox>
                  <w:txbxContent>
                    <w:p w14:paraId="2775F58D" w14:textId="77777777" w:rsidR="00B45918" w:rsidRDefault="00B45918" w:rsidP="00B45918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B45918">
                        <w:rPr>
                          <w:rFonts w:ascii="Monotype Corsiva" w:hAnsi="Monotype Corsiva"/>
                        </w:rPr>
                        <w:t xml:space="preserve">El trabajo realizado ha cumplido </w:t>
                      </w:r>
                      <w:r>
                        <w:rPr>
                          <w:rFonts w:ascii="Monotype Corsiva" w:hAnsi="Monotype Corsiva"/>
                        </w:rPr>
                        <w:t xml:space="preserve">con los objetivos previstos: </w:t>
                      </w:r>
                    </w:p>
                    <w:p w14:paraId="560BE80B" w14:textId="7361EA92" w:rsidR="00B45918" w:rsidRPr="00B45918" w:rsidRDefault="00B45918" w:rsidP="00B45918">
                      <w:pPr>
                        <w:spacing w:after="0"/>
                        <w:rPr>
                          <w:rFonts w:ascii="Monotype Corsiva" w:hAnsi="Monotype Corsiva"/>
                        </w:rPr>
                      </w:pPr>
                      <w:r w:rsidRPr="00B45918">
                        <w:rPr>
                          <w:rFonts w:ascii="Monotype Corsiva" w:hAnsi="Monotype Corsiva"/>
                        </w:rPr>
                        <w:t>Reconocer que el agua es un  elemento indispensable, del que debemos hacer buen uso, cuidarlo, preservarlo de toda</w:t>
                      </w:r>
                      <w:r>
                        <w:rPr>
                          <w:rFonts w:ascii="Monotype Corsiva" w:hAnsi="Monotype Corsiva"/>
                        </w:rPr>
                        <w:t xml:space="preserve"> </w:t>
                      </w:r>
                      <w:r w:rsidRPr="00B45918">
                        <w:rPr>
                          <w:rFonts w:ascii="Monotype Corsiva" w:hAnsi="Monotype Corsiva"/>
                        </w:rPr>
                        <w:t xml:space="preserve"> contaminación, porque </w:t>
                      </w:r>
                      <w:r w:rsidRPr="00B45918">
                        <w:rPr>
                          <w:rFonts w:ascii="Monotype Corsiva" w:hAnsi="Monotype Corsiva"/>
                          <w:color w:val="0070C0"/>
                        </w:rPr>
                        <w:t>“EL AGUA ES VIDA”</w:t>
                      </w:r>
                      <w:r w:rsidRPr="00B45918">
                        <w:rPr>
                          <w:rFonts w:ascii="Monotype Corsiva" w:hAnsi="Monotype Corsiv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i/>
          <w:sz w:val="24"/>
          <w:szCs w:val="24"/>
        </w:rPr>
        <w:t xml:space="preserve">Conclusión                                                                                                                                                                   </w:t>
      </w:r>
    </w:p>
    <w:p w14:paraId="460A5E75" w14:textId="77777777" w:rsidR="00B45918" w:rsidRPr="002521FE" w:rsidRDefault="00B45918" w:rsidP="0002353B">
      <w:pPr>
        <w:rPr>
          <w:rFonts w:ascii="Monotype Corsiva" w:hAnsi="Monotype Corsiva"/>
          <w:i/>
          <w:color w:val="FF0000"/>
          <w:sz w:val="24"/>
          <w:szCs w:val="24"/>
        </w:rPr>
      </w:pPr>
    </w:p>
    <w:p w14:paraId="16D6783C" w14:textId="77777777" w:rsidR="00B45918" w:rsidRDefault="00B45918" w:rsidP="001F2C59">
      <w:pPr>
        <w:spacing w:after="0" w:line="240" w:lineRule="auto"/>
        <w:jc w:val="center"/>
        <w:rPr>
          <w:rFonts w:ascii="Monotype Corsiva" w:hAnsi="Monotype Corsiva"/>
          <w:i/>
          <w:sz w:val="24"/>
          <w:szCs w:val="24"/>
        </w:rPr>
      </w:pPr>
    </w:p>
    <w:p w14:paraId="09EF3561" w14:textId="4740F937" w:rsidR="00B45918" w:rsidRDefault="00B45918" w:rsidP="0002353B">
      <w:pPr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0222E1E7">
                <wp:simplePos x="0" y="0"/>
                <wp:positionH relativeFrom="column">
                  <wp:posOffset>518144</wp:posOffset>
                </wp:positionH>
                <wp:positionV relativeFrom="paragraph">
                  <wp:posOffset>162741</wp:posOffset>
                </wp:positionV>
                <wp:extent cx="5445418" cy="845244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418" cy="845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B0E1C" w14:textId="232E887A" w:rsidR="00B45918" w:rsidRPr="00837436" w:rsidRDefault="00B45918" w:rsidP="00837436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Se agradece a las siguientes pá</w:t>
                            </w:r>
                            <w:r w:rsidR="00837436"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g</w:t>
                            </w:r>
                            <w:r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inas</w:t>
                            </w:r>
                            <w:r w:rsidR="00837436"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web:</w:t>
                            </w:r>
                            <w:r w:rsidR="00837436"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br/>
                            </w:r>
                            <w:r w:rsid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W</w:t>
                            </w:r>
                            <w:r w:rsidR="00837436"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ikipedia</w:t>
                            </w:r>
                          </w:p>
                          <w:p w14:paraId="6656E6B6" w14:textId="3738362C" w:rsidR="00837436" w:rsidRPr="00837436" w:rsidRDefault="00837436" w:rsidP="00837436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e</w:t>
                            </w:r>
                            <w:r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s.scribd.com</w:t>
                            </w:r>
                            <w:r w:rsidR="002521FE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658371F5" w14:textId="263F09A5" w:rsidR="00837436" w:rsidRDefault="00837436" w:rsidP="00837436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c</w:t>
                            </w:r>
                            <w:r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eltiberi</w:t>
                            </w: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a</w:t>
                            </w:r>
                            <w:r w:rsidRPr="00837436"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.net</w:t>
                            </w:r>
                          </w:p>
                          <w:p w14:paraId="3A0C9685" w14:textId="7DA536EF" w:rsidR="00BF1A33" w:rsidRPr="00837436" w:rsidRDefault="00BF1A33" w:rsidP="00837436">
                            <w:pPr>
                              <w:spacing w:after="0"/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16"/>
                                <w:szCs w:val="16"/>
                              </w:rPr>
                              <w:t>Canción “El agua es vida” de Gabriel Escalona</w:t>
                            </w:r>
                          </w:p>
                          <w:p w14:paraId="6ECF7FEF" w14:textId="77777777" w:rsidR="00837436" w:rsidRDefault="00837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79" type="#_x0000_t202" style="position:absolute;margin-left:40.8pt;margin-top:12.8pt;width:428.75pt;height:66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" filled="f" stroked="f" strokeweight=".5pt">
                <v:textbox>
                  <w:txbxContent>
                    <w:p w14:paraId="37EB0E1C" w14:textId="232E887A" w:rsidR="00B45918" w:rsidRPr="00837436" w:rsidRDefault="00B45918" w:rsidP="00837436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Se agradece a las siguientes pá</w:t>
                      </w:r>
                      <w:r w:rsidR="00837436"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g</w:t>
                      </w:r>
                      <w:r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inas</w:t>
                      </w:r>
                      <w:r w:rsidR="00837436"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web:</w:t>
                      </w:r>
                      <w:r w:rsidR="00837436"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br/>
                      </w:r>
                      <w:r w:rsid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W</w:t>
                      </w:r>
                      <w:r w:rsidR="00837436"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ikipedia</w:t>
                      </w:r>
                    </w:p>
                    <w:p w14:paraId="6656E6B6" w14:textId="3738362C" w:rsidR="00837436" w:rsidRPr="00837436" w:rsidRDefault="00837436" w:rsidP="00837436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e</w:t>
                      </w:r>
                      <w:r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s.scribd.com</w:t>
                      </w:r>
                      <w:r w:rsidR="002521FE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658371F5" w14:textId="263F09A5" w:rsidR="00837436" w:rsidRDefault="00837436" w:rsidP="00837436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c</w:t>
                      </w:r>
                      <w:r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eltiberi</w:t>
                      </w: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a</w:t>
                      </w:r>
                      <w:r w:rsidRPr="00837436"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.net</w:t>
                      </w:r>
                    </w:p>
                    <w:p w14:paraId="3A0C9685" w14:textId="7DA536EF" w:rsidR="00BF1A33" w:rsidRPr="00837436" w:rsidRDefault="00BF1A33" w:rsidP="00837436">
                      <w:pPr>
                        <w:spacing w:after="0"/>
                        <w:rPr>
                          <w:rFonts w:ascii="Monotype Corsiva" w:hAnsi="Monotype Corsiva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sz w:val="16"/>
                          <w:szCs w:val="16"/>
                        </w:rPr>
                        <w:t>Canción “El agua es vida” de Gabriel Escalona</w:t>
                      </w:r>
                    </w:p>
                    <w:p w14:paraId="6ECF7FEF" w14:textId="77777777" w:rsidR="00837436" w:rsidRDefault="00837436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i/>
          <w:sz w:val="24"/>
          <w:szCs w:val="24"/>
        </w:rPr>
        <w:t xml:space="preserve">Créditos                                                                                                                                                                                   </w:t>
      </w:r>
    </w:p>
    <w:p w14:paraId="7FC48EAD" w14:textId="0282FA19" w:rsidR="002521FE" w:rsidRDefault="00B45918" w:rsidP="0002353B">
      <w:pPr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 xml:space="preserve">             </w:t>
      </w:r>
    </w:p>
    <w:p w14:paraId="75C148D3" w14:textId="77777777" w:rsidR="00592CED" w:rsidRPr="002521FE" w:rsidRDefault="00592CED" w:rsidP="002521FE">
      <w:pPr>
        <w:rPr>
          <w:rFonts w:ascii="Monotype Corsiva" w:hAnsi="Monotype Corsiva"/>
          <w:sz w:val="24"/>
          <w:szCs w:val="24"/>
        </w:rPr>
      </w:pPr>
    </w:p>
    <w:sectPr w:rsidR="00592CED" w:rsidRPr="002521FE" w:rsidSect="007309DA">
      <w:pgSz w:w="12240" w:h="15840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BFA88" w14:textId="77777777" w:rsidR="001F3455" w:rsidRDefault="001F3455" w:rsidP="00BF1A33">
      <w:pPr>
        <w:spacing w:after="0" w:line="240" w:lineRule="auto"/>
      </w:pPr>
      <w:r>
        <w:separator/>
      </w:r>
    </w:p>
  </w:endnote>
  <w:endnote w:type="continuationSeparator" w:id="0">
    <w:p w14:paraId="3E924A5C" w14:textId="77777777" w:rsidR="001F3455" w:rsidRDefault="001F3455" w:rsidP="00B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4A9D9" w14:textId="77777777" w:rsidR="001F3455" w:rsidRDefault="001F3455" w:rsidP="00BF1A33">
      <w:pPr>
        <w:spacing w:after="0" w:line="240" w:lineRule="auto"/>
      </w:pPr>
      <w:r>
        <w:separator/>
      </w:r>
    </w:p>
  </w:footnote>
  <w:footnote w:type="continuationSeparator" w:id="0">
    <w:p w14:paraId="6F5EE87C" w14:textId="77777777" w:rsidR="001F3455" w:rsidRDefault="001F3455" w:rsidP="00BF1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5pt;height:11.5pt" o:bullet="t">
        <v:imagedata r:id="rId1" o:title="mso19F"/>
      </v:shape>
    </w:pict>
  </w:numPicBullet>
  <w:abstractNum w:abstractNumId="0">
    <w:nsid w:val="2A3A2A13"/>
    <w:multiLevelType w:val="hybridMultilevel"/>
    <w:tmpl w:val="AFBEB578"/>
    <w:lvl w:ilvl="0" w:tplc="5DEC8842">
      <w:start w:val="1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50BBD"/>
    <w:multiLevelType w:val="hybridMultilevel"/>
    <w:tmpl w:val="E15C3FD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F6EA0"/>
    <w:multiLevelType w:val="hybridMultilevel"/>
    <w:tmpl w:val="383E07F0"/>
    <w:lvl w:ilvl="0" w:tplc="A712DC3A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13" w:hanging="360"/>
      </w:pPr>
    </w:lvl>
    <w:lvl w:ilvl="2" w:tplc="2C0A001B" w:tentative="1">
      <w:start w:val="1"/>
      <w:numFmt w:val="lowerRoman"/>
      <w:lvlText w:val="%3."/>
      <w:lvlJc w:val="right"/>
      <w:pPr>
        <w:ind w:left="1233" w:hanging="180"/>
      </w:pPr>
    </w:lvl>
    <w:lvl w:ilvl="3" w:tplc="2C0A000F" w:tentative="1">
      <w:start w:val="1"/>
      <w:numFmt w:val="decimal"/>
      <w:lvlText w:val="%4."/>
      <w:lvlJc w:val="left"/>
      <w:pPr>
        <w:ind w:left="1953" w:hanging="360"/>
      </w:pPr>
    </w:lvl>
    <w:lvl w:ilvl="4" w:tplc="2C0A0019" w:tentative="1">
      <w:start w:val="1"/>
      <w:numFmt w:val="lowerLetter"/>
      <w:lvlText w:val="%5."/>
      <w:lvlJc w:val="left"/>
      <w:pPr>
        <w:ind w:left="2673" w:hanging="360"/>
      </w:pPr>
    </w:lvl>
    <w:lvl w:ilvl="5" w:tplc="2C0A001B" w:tentative="1">
      <w:start w:val="1"/>
      <w:numFmt w:val="lowerRoman"/>
      <w:lvlText w:val="%6."/>
      <w:lvlJc w:val="right"/>
      <w:pPr>
        <w:ind w:left="3393" w:hanging="180"/>
      </w:pPr>
    </w:lvl>
    <w:lvl w:ilvl="6" w:tplc="2C0A000F" w:tentative="1">
      <w:start w:val="1"/>
      <w:numFmt w:val="decimal"/>
      <w:lvlText w:val="%7."/>
      <w:lvlJc w:val="left"/>
      <w:pPr>
        <w:ind w:left="4113" w:hanging="360"/>
      </w:pPr>
    </w:lvl>
    <w:lvl w:ilvl="7" w:tplc="2C0A0019" w:tentative="1">
      <w:start w:val="1"/>
      <w:numFmt w:val="lowerLetter"/>
      <w:lvlText w:val="%8."/>
      <w:lvlJc w:val="left"/>
      <w:pPr>
        <w:ind w:left="4833" w:hanging="360"/>
      </w:pPr>
    </w:lvl>
    <w:lvl w:ilvl="8" w:tplc="2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551249EA"/>
    <w:multiLevelType w:val="hybridMultilevel"/>
    <w:tmpl w:val="9026841C"/>
    <w:lvl w:ilvl="0" w:tplc="04F8FB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05"/>
    <w:rsid w:val="00022EDA"/>
    <w:rsid w:val="0002353B"/>
    <w:rsid w:val="0005735E"/>
    <w:rsid w:val="00080431"/>
    <w:rsid w:val="000851B8"/>
    <w:rsid w:val="000E519C"/>
    <w:rsid w:val="00116806"/>
    <w:rsid w:val="001758DD"/>
    <w:rsid w:val="001F2C59"/>
    <w:rsid w:val="001F3455"/>
    <w:rsid w:val="001F3A6B"/>
    <w:rsid w:val="002133A0"/>
    <w:rsid w:val="002521FE"/>
    <w:rsid w:val="00252AC8"/>
    <w:rsid w:val="00284573"/>
    <w:rsid w:val="002E7413"/>
    <w:rsid w:val="00325DDB"/>
    <w:rsid w:val="00364911"/>
    <w:rsid w:val="003934E7"/>
    <w:rsid w:val="003A7AD5"/>
    <w:rsid w:val="003E314E"/>
    <w:rsid w:val="00426C3A"/>
    <w:rsid w:val="004B5C35"/>
    <w:rsid w:val="00510AB3"/>
    <w:rsid w:val="005154CD"/>
    <w:rsid w:val="00565962"/>
    <w:rsid w:val="00592CED"/>
    <w:rsid w:val="005D7765"/>
    <w:rsid w:val="00624048"/>
    <w:rsid w:val="00633830"/>
    <w:rsid w:val="006359CD"/>
    <w:rsid w:val="00684B3B"/>
    <w:rsid w:val="00692CE8"/>
    <w:rsid w:val="006C237B"/>
    <w:rsid w:val="006C7005"/>
    <w:rsid w:val="007309DA"/>
    <w:rsid w:val="0077722F"/>
    <w:rsid w:val="007B4E90"/>
    <w:rsid w:val="007E4389"/>
    <w:rsid w:val="00837436"/>
    <w:rsid w:val="008D3CE5"/>
    <w:rsid w:val="008F3D48"/>
    <w:rsid w:val="00924EC2"/>
    <w:rsid w:val="00996288"/>
    <w:rsid w:val="009B34BA"/>
    <w:rsid w:val="00A577B3"/>
    <w:rsid w:val="00A77AE2"/>
    <w:rsid w:val="00AD5480"/>
    <w:rsid w:val="00AD665D"/>
    <w:rsid w:val="00B45918"/>
    <w:rsid w:val="00B76B56"/>
    <w:rsid w:val="00BF1A33"/>
    <w:rsid w:val="00CC7D25"/>
    <w:rsid w:val="00D766A8"/>
    <w:rsid w:val="00DA52C6"/>
    <w:rsid w:val="00DE1192"/>
    <w:rsid w:val="00DF0EE4"/>
    <w:rsid w:val="00DF3D0E"/>
    <w:rsid w:val="00E86153"/>
    <w:rsid w:val="00EC2C75"/>
    <w:rsid w:val="00ED5B38"/>
    <w:rsid w:val="00F00E98"/>
    <w:rsid w:val="00F3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29D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C3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B76B56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C2C7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A52C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92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1A33"/>
  </w:style>
  <w:style w:type="paragraph" w:styleId="Piedepgina">
    <w:name w:val="footer"/>
    <w:basedOn w:val="Normal"/>
    <w:link w:val="PiedepginaCar"/>
    <w:uiPriority w:val="99"/>
    <w:unhideWhenUsed/>
    <w:rsid w:val="00B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A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C3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B76B56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C2C7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A52C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92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1A33"/>
  </w:style>
  <w:style w:type="paragraph" w:styleId="Piedepgina">
    <w:name w:val="footer"/>
    <w:basedOn w:val="Normal"/>
    <w:link w:val="PiedepginaCar"/>
    <w:uiPriority w:val="99"/>
    <w:unhideWhenUsed/>
    <w:rsid w:val="00B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es.wikipedia.org/wiki/Agua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youtube.com/watch?v=6TMZOAeP66Q" TargetMode="External"/><Relationship Id="rId42" Type="http://schemas.openxmlformats.org/officeDocument/2006/relationships/hyperlink" Target="http://es.wikipedia.org/wiki/Agua" TargetMode="External"/><Relationship Id="rId47" Type="http://schemas.openxmlformats.org/officeDocument/2006/relationships/diagramQuickStyle" Target="diagrams/quickStyle1.xml"/><Relationship Id="rId50" Type="http://schemas.openxmlformats.org/officeDocument/2006/relationships/diagramData" Target="diagrams/data2.xml"/><Relationship Id="rId55" Type="http://schemas.openxmlformats.org/officeDocument/2006/relationships/hyperlink" Target="http://es.wikipedia.org/wiki/Agua" TargetMode="External"/><Relationship Id="rId63" Type="http://schemas.openxmlformats.org/officeDocument/2006/relationships/hyperlink" Target="http://www.4shared.com/file/YwokV21G/el_agua.html" TargetMode="External"/><Relationship Id="rId68" Type="http://schemas.openxmlformats.org/officeDocument/2006/relationships/hyperlink" Target="http://www.youtube.com/watch?v=6TMZOAeP66Q" TargetMode="External"/><Relationship Id="rId76" Type="http://schemas.openxmlformats.org/officeDocument/2006/relationships/hyperlink" Target="http://es.wikipedia.org/wiki/Agua" TargetMode="External"/><Relationship Id="rId84" Type="http://schemas.openxmlformats.org/officeDocument/2006/relationships/hyperlink" Target="http://chopo.pntic.mec.es/~csanch20/Primeras%20civilizaciones3.htm" TargetMode="External"/><Relationship Id="rId89" Type="http://schemas.openxmlformats.org/officeDocument/2006/relationships/hyperlink" Target="http://www.celtiberia.net/verrespuesta.asp?idp=9245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s.wikipedia.org/wiki/Agua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2.gif"/><Relationship Id="rId11" Type="http://schemas.openxmlformats.org/officeDocument/2006/relationships/image" Target="media/image5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es.wikipedia.org/wiki/Agua" TargetMode="External"/><Relationship Id="rId40" Type="http://schemas.openxmlformats.org/officeDocument/2006/relationships/hyperlink" Target="http://es.wikipedia.org/wiki/Agua" TargetMode="External"/><Relationship Id="rId45" Type="http://schemas.openxmlformats.org/officeDocument/2006/relationships/diagramData" Target="diagrams/data1.xml"/><Relationship Id="rId53" Type="http://schemas.openxmlformats.org/officeDocument/2006/relationships/hyperlink" Target="http://es.wikipedia.org/wiki/Agua" TargetMode="External"/><Relationship Id="rId58" Type="http://schemas.openxmlformats.org/officeDocument/2006/relationships/image" Target="media/image29.gif"/><Relationship Id="rId66" Type="http://schemas.openxmlformats.org/officeDocument/2006/relationships/hyperlink" Target="http://es.wikipedia.org/wiki/Agua" TargetMode="External"/><Relationship Id="rId74" Type="http://schemas.openxmlformats.org/officeDocument/2006/relationships/hyperlink" Target="http://es.wikipedia.org/wiki/Agua" TargetMode="External"/><Relationship Id="rId79" Type="http://schemas.openxmlformats.org/officeDocument/2006/relationships/hyperlink" Target="http://es.scribd.com/doc/4870330/Cambios-de-estado-y-ciclo-del-agua" TargetMode="External"/><Relationship Id="rId87" Type="http://schemas.openxmlformats.org/officeDocument/2006/relationships/hyperlink" Target="http://centros6.pntic.mec.es/cea.pablo.guzman/cc_naturales/agua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gif"/><Relationship Id="rId82" Type="http://schemas.openxmlformats.org/officeDocument/2006/relationships/hyperlink" Target="http://www.youtube.com/watch?v=987z6D_kGUo&amp;feature=related" TargetMode="External"/><Relationship Id="rId90" Type="http://schemas.openxmlformats.org/officeDocument/2006/relationships/hyperlink" Target="http://www.sadm.gob.mx/PortalSadm/jsp/prensa.jsp?id=280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www.youtube.com/watch?v=6TMZOAeP66Q" TargetMode="External"/><Relationship Id="rId43" Type="http://schemas.openxmlformats.org/officeDocument/2006/relationships/hyperlink" Target="http://es.wikipedia.org/wiki/Agua" TargetMode="External"/><Relationship Id="rId48" Type="http://schemas.openxmlformats.org/officeDocument/2006/relationships/diagramColors" Target="diagrams/colors1.xml"/><Relationship Id="rId56" Type="http://schemas.openxmlformats.org/officeDocument/2006/relationships/hyperlink" Target="http://es.wikipedia.org/wiki/Agua" TargetMode="External"/><Relationship Id="rId64" Type="http://schemas.openxmlformats.org/officeDocument/2006/relationships/hyperlink" Target="http://es.wikipedia.org/wiki/Agua" TargetMode="External"/><Relationship Id="rId69" Type="http://schemas.openxmlformats.org/officeDocument/2006/relationships/hyperlink" Target="http://es.scribd.com/doc/4870330/Cambios-de-estado-y-ciclo-del-agua" TargetMode="External"/><Relationship Id="rId77" Type="http://schemas.openxmlformats.org/officeDocument/2006/relationships/hyperlink" Target="http://es.wikipedia.org/wiki/Agua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es.scribd.com/doc/4870330/Cambios-de-estado-y-ciclo-del-agua" TargetMode="External"/><Relationship Id="rId72" Type="http://schemas.openxmlformats.org/officeDocument/2006/relationships/hyperlink" Target="http://www.youtube.com/watch?v=987z6D_kGUo&amp;feature=related" TargetMode="External"/><Relationship Id="rId80" Type="http://schemas.openxmlformats.org/officeDocument/2006/relationships/hyperlink" Target="http://es.wikipedia.org/wiki/Agua" TargetMode="External"/><Relationship Id="rId85" Type="http://schemas.openxmlformats.org/officeDocument/2006/relationships/hyperlink" Target="http://www.celtiberia.net/verrespuesta.asp?idp=9245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hyperlink" Target="http://es.wikipedia.org/wiki/Agua" TargetMode="External"/><Relationship Id="rId46" Type="http://schemas.openxmlformats.org/officeDocument/2006/relationships/diagramLayout" Target="diagrams/layout1.xml"/><Relationship Id="rId59" Type="http://schemas.openxmlformats.org/officeDocument/2006/relationships/image" Target="media/image30.gif"/><Relationship Id="rId67" Type="http://schemas.openxmlformats.org/officeDocument/2006/relationships/hyperlink" Target="http://es.wikipedia.org/wiki/Agua" TargetMode="External"/><Relationship Id="rId20" Type="http://schemas.openxmlformats.org/officeDocument/2006/relationships/image" Target="media/image13.wmf"/><Relationship Id="rId41" Type="http://schemas.openxmlformats.org/officeDocument/2006/relationships/hyperlink" Target="http://es.wikipedia.org/wiki/Agua" TargetMode="External"/><Relationship Id="rId54" Type="http://schemas.openxmlformats.org/officeDocument/2006/relationships/hyperlink" Target="http://es.wikipedia.org/wiki/Agua" TargetMode="External"/><Relationship Id="rId62" Type="http://schemas.openxmlformats.org/officeDocument/2006/relationships/image" Target="media/image33.gif"/><Relationship Id="rId70" Type="http://schemas.openxmlformats.org/officeDocument/2006/relationships/hyperlink" Target="http://es.wikipedia.org/wiki/Agua" TargetMode="External"/><Relationship Id="rId75" Type="http://schemas.openxmlformats.org/officeDocument/2006/relationships/hyperlink" Target="http://es.wikipedia.org/wiki/Agua" TargetMode="External"/><Relationship Id="rId83" Type="http://schemas.openxmlformats.org/officeDocument/2006/relationships/hyperlink" Target="http://www.youtube.com/watch?feature=player_embedded&amp;v=7BqkLQglzFM" TargetMode="External"/><Relationship Id="rId88" Type="http://schemas.openxmlformats.org/officeDocument/2006/relationships/hyperlink" Target="http://chopo.pntic.mec.es/~csanch20/Primeras%20civilizaciones3.htm" TargetMode="External"/><Relationship Id="rId91" Type="http://schemas.openxmlformats.org/officeDocument/2006/relationships/hyperlink" Target="http://centros6.pntic.mec.es/cea.pablo.guzman/cc_naturales/agua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7.jpg"/><Relationship Id="rId49" Type="http://schemas.microsoft.com/office/2007/relationships/diagramDrawing" Target="diagrams/drawing1.xml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hyperlink" Target="http://es.wikipedia.org/wiki/Agua" TargetMode="External"/><Relationship Id="rId52" Type="http://schemas.openxmlformats.org/officeDocument/2006/relationships/hyperlink" Target="http://es.scribd.com/doc/4870330/Cambios-de-estado-y-ciclo-del-agua" TargetMode="External"/><Relationship Id="rId60" Type="http://schemas.openxmlformats.org/officeDocument/2006/relationships/image" Target="media/image31.png"/><Relationship Id="rId65" Type="http://schemas.openxmlformats.org/officeDocument/2006/relationships/hyperlink" Target="http://es.wikipedia.org/wiki/Agua" TargetMode="External"/><Relationship Id="rId73" Type="http://schemas.openxmlformats.org/officeDocument/2006/relationships/hyperlink" Target="http://www.youtube.com/watch?feature=player_embedded&amp;v=7BqkLQglzFM" TargetMode="External"/><Relationship Id="rId78" Type="http://schemas.openxmlformats.org/officeDocument/2006/relationships/hyperlink" Target="http://www.youtube.com/watch?v=6TMZOAeP66Q" TargetMode="External"/><Relationship Id="rId81" Type="http://schemas.openxmlformats.org/officeDocument/2006/relationships/hyperlink" Target="http://es.wikipedia.org/wiki/Agua" TargetMode="External"/><Relationship Id="rId86" Type="http://schemas.openxmlformats.org/officeDocument/2006/relationships/hyperlink" Target="http://www.sadm.gob.mx/PortalSadm/jsp/prensa.jsp?id=2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774CF6-BB48-4078-973C-C5A0F70C449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561D5CE4-0AD4-402D-BEC8-B7D5980DD90A}">
      <dgm:prSet phldrT="[Texto]"/>
      <dgm:spPr/>
      <dgm:t>
        <a:bodyPr/>
        <a:lstStyle/>
        <a:p>
          <a:r>
            <a:rPr lang="es-AR"/>
            <a:t>Estados del agua</a:t>
          </a:r>
        </a:p>
      </dgm:t>
    </dgm:pt>
    <dgm:pt modelId="{BD53E74B-5BEB-4AE2-B912-970D388B6A43}" type="parTrans" cxnId="{E6615136-FA1F-4C5D-B9D9-F8E30B336D56}">
      <dgm:prSet/>
      <dgm:spPr/>
      <dgm:t>
        <a:bodyPr/>
        <a:lstStyle/>
        <a:p>
          <a:endParaRPr lang="es-AR"/>
        </a:p>
      </dgm:t>
    </dgm:pt>
    <dgm:pt modelId="{DABB5FC7-46A7-4555-8201-492A60AFB977}" type="sibTrans" cxnId="{E6615136-FA1F-4C5D-B9D9-F8E30B336D56}">
      <dgm:prSet/>
      <dgm:spPr/>
      <dgm:t>
        <a:bodyPr/>
        <a:lstStyle/>
        <a:p>
          <a:endParaRPr lang="es-AR"/>
        </a:p>
      </dgm:t>
    </dgm:pt>
    <dgm:pt modelId="{4DF9511B-315B-42AD-B899-58DE707C5AE1}" type="asst">
      <dgm:prSet phldrT="[Texto]" phldr="1"/>
      <dgm:spPr/>
      <dgm:t>
        <a:bodyPr/>
        <a:lstStyle/>
        <a:p>
          <a:endParaRPr lang="es-AR"/>
        </a:p>
      </dgm:t>
    </dgm:pt>
    <dgm:pt modelId="{DEB4F17F-8538-4A96-8B53-9A27BECCFC8A}" type="parTrans" cxnId="{D2D52C9F-8A03-47BD-BB48-E53E4EAB1851}">
      <dgm:prSet/>
      <dgm:spPr/>
      <dgm:t>
        <a:bodyPr/>
        <a:lstStyle/>
        <a:p>
          <a:endParaRPr lang="es-AR"/>
        </a:p>
      </dgm:t>
    </dgm:pt>
    <dgm:pt modelId="{573D7482-E453-478F-A7B5-0DF5D2F6CE35}" type="sibTrans" cxnId="{D2D52C9F-8A03-47BD-BB48-E53E4EAB1851}">
      <dgm:prSet/>
      <dgm:spPr/>
      <dgm:t>
        <a:bodyPr/>
        <a:lstStyle/>
        <a:p>
          <a:endParaRPr lang="es-AR"/>
        </a:p>
      </dgm:t>
    </dgm:pt>
    <dgm:pt modelId="{8A923764-6036-4E39-8713-C6CF0C27DAD3}">
      <dgm:prSet phldrT="[Texto]" phldr="1"/>
      <dgm:spPr/>
      <dgm:t>
        <a:bodyPr/>
        <a:lstStyle/>
        <a:p>
          <a:endParaRPr lang="es-AR"/>
        </a:p>
      </dgm:t>
    </dgm:pt>
    <dgm:pt modelId="{2D8F0314-6CD1-4433-8C7D-46DA9B69E3B3}" type="parTrans" cxnId="{AA0F89F3-088C-4A93-AA9E-FFB2221D7B70}">
      <dgm:prSet/>
      <dgm:spPr/>
      <dgm:t>
        <a:bodyPr/>
        <a:lstStyle/>
        <a:p>
          <a:endParaRPr lang="es-AR"/>
        </a:p>
      </dgm:t>
    </dgm:pt>
    <dgm:pt modelId="{90EA5FC0-1263-47DB-9038-51C1D6C639A2}" type="sibTrans" cxnId="{AA0F89F3-088C-4A93-AA9E-FFB2221D7B70}">
      <dgm:prSet/>
      <dgm:spPr/>
      <dgm:t>
        <a:bodyPr/>
        <a:lstStyle/>
        <a:p>
          <a:endParaRPr lang="es-AR"/>
        </a:p>
      </dgm:t>
    </dgm:pt>
    <dgm:pt modelId="{430D1220-9FF4-4128-97F5-2E00BBC134C2}">
      <dgm:prSet phldrT="[Texto]" phldr="1"/>
      <dgm:spPr/>
      <dgm:t>
        <a:bodyPr/>
        <a:lstStyle/>
        <a:p>
          <a:endParaRPr lang="es-AR"/>
        </a:p>
      </dgm:t>
    </dgm:pt>
    <dgm:pt modelId="{2719552C-55D2-4C5F-A6B2-A3D9A028A1C0}" type="parTrans" cxnId="{233CBDAD-B55B-464E-8570-040307E0FB97}">
      <dgm:prSet/>
      <dgm:spPr/>
      <dgm:t>
        <a:bodyPr/>
        <a:lstStyle/>
        <a:p>
          <a:endParaRPr lang="es-AR"/>
        </a:p>
      </dgm:t>
    </dgm:pt>
    <dgm:pt modelId="{8F4A9B5D-D754-45D5-81C5-3D3737F722A0}" type="sibTrans" cxnId="{233CBDAD-B55B-464E-8570-040307E0FB97}">
      <dgm:prSet/>
      <dgm:spPr/>
      <dgm:t>
        <a:bodyPr/>
        <a:lstStyle/>
        <a:p>
          <a:endParaRPr lang="es-AR"/>
        </a:p>
      </dgm:t>
    </dgm:pt>
    <dgm:pt modelId="{5C8ECEA8-1591-410C-B605-FAC3F1DA0841}">
      <dgm:prSet phldrT="[Texto]" phldr="1"/>
      <dgm:spPr/>
      <dgm:t>
        <a:bodyPr/>
        <a:lstStyle/>
        <a:p>
          <a:endParaRPr lang="es-AR"/>
        </a:p>
      </dgm:t>
    </dgm:pt>
    <dgm:pt modelId="{0B71FA74-0878-4F77-889B-1E470B5D4DCC}" type="parTrans" cxnId="{45F63B6A-5874-424C-8ACB-92045EF0184C}">
      <dgm:prSet/>
      <dgm:spPr/>
      <dgm:t>
        <a:bodyPr/>
        <a:lstStyle/>
        <a:p>
          <a:endParaRPr lang="es-AR"/>
        </a:p>
      </dgm:t>
    </dgm:pt>
    <dgm:pt modelId="{BC3BBA4D-16A0-4345-9F82-BA86EDA07BA6}" type="sibTrans" cxnId="{45F63B6A-5874-424C-8ACB-92045EF0184C}">
      <dgm:prSet/>
      <dgm:spPr/>
      <dgm:t>
        <a:bodyPr/>
        <a:lstStyle/>
        <a:p>
          <a:endParaRPr lang="es-AR"/>
        </a:p>
      </dgm:t>
    </dgm:pt>
    <dgm:pt modelId="{729C2FEB-1038-4094-962B-4458508785A1}">
      <dgm:prSet/>
      <dgm:spPr/>
      <dgm:t>
        <a:bodyPr/>
        <a:lstStyle/>
        <a:p>
          <a:endParaRPr lang="es-AR"/>
        </a:p>
      </dgm:t>
    </dgm:pt>
    <dgm:pt modelId="{ED58CB24-23AF-4E5C-BA8F-8C64CD95A6D3}" type="parTrans" cxnId="{FBC89C0A-E612-4DF2-8F14-27EF40465B01}">
      <dgm:prSet/>
      <dgm:spPr/>
      <dgm:t>
        <a:bodyPr/>
        <a:lstStyle/>
        <a:p>
          <a:endParaRPr lang="es-AR"/>
        </a:p>
      </dgm:t>
    </dgm:pt>
    <dgm:pt modelId="{7D2C3F18-C8B6-40AC-8B7C-3AF6C9637198}" type="sibTrans" cxnId="{FBC89C0A-E612-4DF2-8F14-27EF40465B01}">
      <dgm:prSet/>
      <dgm:spPr/>
      <dgm:t>
        <a:bodyPr/>
        <a:lstStyle/>
        <a:p>
          <a:endParaRPr lang="es-AR"/>
        </a:p>
      </dgm:t>
    </dgm:pt>
    <dgm:pt modelId="{727D3A65-A078-4D39-8A35-543DD17A6AB2}">
      <dgm:prSet/>
      <dgm:spPr/>
      <dgm:t>
        <a:bodyPr/>
        <a:lstStyle/>
        <a:p>
          <a:endParaRPr lang="es-AR"/>
        </a:p>
      </dgm:t>
    </dgm:pt>
    <dgm:pt modelId="{C873DA7C-7DEF-4F8B-BEB4-8C990946565C}" type="parTrans" cxnId="{661A25C3-97C0-4738-B59C-A805C20ECBC2}">
      <dgm:prSet/>
      <dgm:spPr/>
      <dgm:t>
        <a:bodyPr/>
        <a:lstStyle/>
        <a:p>
          <a:endParaRPr lang="es-AR"/>
        </a:p>
      </dgm:t>
    </dgm:pt>
    <dgm:pt modelId="{D830E1F4-DA09-4027-B1E8-C3081BB0D7F2}" type="sibTrans" cxnId="{661A25C3-97C0-4738-B59C-A805C20ECBC2}">
      <dgm:prSet/>
      <dgm:spPr/>
      <dgm:t>
        <a:bodyPr/>
        <a:lstStyle/>
        <a:p>
          <a:endParaRPr lang="es-AR"/>
        </a:p>
      </dgm:t>
    </dgm:pt>
    <dgm:pt modelId="{A7797466-A1E3-4B52-9035-AA877E36E74E}">
      <dgm:prSet/>
      <dgm:spPr/>
      <dgm:t>
        <a:bodyPr/>
        <a:lstStyle/>
        <a:p>
          <a:endParaRPr lang="es-AR"/>
        </a:p>
      </dgm:t>
    </dgm:pt>
    <dgm:pt modelId="{A75DBC56-A86E-482D-A49F-C7FC77868B07}" type="parTrans" cxnId="{BF65B9DC-9AAC-416E-81A9-106E0C193A76}">
      <dgm:prSet/>
      <dgm:spPr/>
      <dgm:t>
        <a:bodyPr/>
        <a:lstStyle/>
        <a:p>
          <a:endParaRPr lang="es-AR"/>
        </a:p>
      </dgm:t>
    </dgm:pt>
    <dgm:pt modelId="{374E1E7B-58FC-4BC1-BC08-E3665A83AE5C}" type="sibTrans" cxnId="{BF65B9DC-9AAC-416E-81A9-106E0C193A76}">
      <dgm:prSet/>
      <dgm:spPr/>
      <dgm:t>
        <a:bodyPr/>
        <a:lstStyle/>
        <a:p>
          <a:endParaRPr lang="es-AR"/>
        </a:p>
      </dgm:t>
    </dgm:pt>
    <dgm:pt modelId="{7405227E-BBE8-46E1-9194-69CB7D75DBEA}" type="pres">
      <dgm:prSet presAssocID="{15774CF6-BB48-4078-973C-C5A0F70C449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B7131D94-3F3C-4241-A572-AA22E4924ED5}" type="pres">
      <dgm:prSet presAssocID="{561D5CE4-0AD4-402D-BEC8-B7D5980DD90A}" presName="hierRoot1" presStyleCnt="0">
        <dgm:presLayoutVars>
          <dgm:hierBranch val="init"/>
        </dgm:presLayoutVars>
      </dgm:prSet>
      <dgm:spPr/>
    </dgm:pt>
    <dgm:pt modelId="{B47BBA1B-5DDB-4FD9-89CD-1C543FAF9256}" type="pres">
      <dgm:prSet presAssocID="{561D5CE4-0AD4-402D-BEC8-B7D5980DD90A}" presName="rootComposite1" presStyleCnt="0"/>
      <dgm:spPr/>
    </dgm:pt>
    <dgm:pt modelId="{5415568C-FEEC-4577-83BF-B9A6AE29716B}" type="pres">
      <dgm:prSet presAssocID="{561D5CE4-0AD4-402D-BEC8-B7D5980DD90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1ECB4D9-1933-48D3-9E89-6E00F57B24E1}" type="pres">
      <dgm:prSet presAssocID="{561D5CE4-0AD4-402D-BEC8-B7D5980DD90A}" presName="rootConnector1" presStyleLbl="node1" presStyleIdx="0" presStyleCnt="0"/>
      <dgm:spPr/>
      <dgm:t>
        <a:bodyPr/>
        <a:lstStyle/>
        <a:p>
          <a:endParaRPr lang="es-AR"/>
        </a:p>
      </dgm:t>
    </dgm:pt>
    <dgm:pt modelId="{51AF9BE8-12B7-4680-8A76-73BFA32ECF14}" type="pres">
      <dgm:prSet presAssocID="{561D5CE4-0AD4-402D-BEC8-B7D5980DD90A}" presName="hierChild2" presStyleCnt="0"/>
      <dgm:spPr/>
    </dgm:pt>
    <dgm:pt modelId="{0F37BB04-43B6-46B0-9ED6-AF2B6A45C110}" type="pres">
      <dgm:prSet presAssocID="{2D8F0314-6CD1-4433-8C7D-46DA9B69E3B3}" presName="Name37" presStyleLbl="parChTrans1D2" presStyleIdx="0" presStyleCnt="4"/>
      <dgm:spPr/>
      <dgm:t>
        <a:bodyPr/>
        <a:lstStyle/>
        <a:p>
          <a:endParaRPr lang="es-AR"/>
        </a:p>
      </dgm:t>
    </dgm:pt>
    <dgm:pt modelId="{936017E5-FC6F-45C2-84D9-79607DCA2E59}" type="pres">
      <dgm:prSet presAssocID="{8A923764-6036-4E39-8713-C6CF0C27DAD3}" presName="hierRoot2" presStyleCnt="0">
        <dgm:presLayoutVars>
          <dgm:hierBranch val="init"/>
        </dgm:presLayoutVars>
      </dgm:prSet>
      <dgm:spPr/>
    </dgm:pt>
    <dgm:pt modelId="{AAF848A4-B00B-459A-B997-0FAECD37BF4D}" type="pres">
      <dgm:prSet presAssocID="{8A923764-6036-4E39-8713-C6CF0C27DAD3}" presName="rootComposite" presStyleCnt="0"/>
      <dgm:spPr/>
    </dgm:pt>
    <dgm:pt modelId="{0B329E0A-E9EA-4CC5-ADA9-F6721C0AFFFF}" type="pres">
      <dgm:prSet presAssocID="{8A923764-6036-4E39-8713-C6CF0C27DAD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98C1EC5-87FF-462F-B811-B93AB9A28BDA}" type="pres">
      <dgm:prSet presAssocID="{8A923764-6036-4E39-8713-C6CF0C27DAD3}" presName="rootConnector" presStyleLbl="node2" presStyleIdx="0" presStyleCnt="3"/>
      <dgm:spPr/>
      <dgm:t>
        <a:bodyPr/>
        <a:lstStyle/>
        <a:p>
          <a:endParaRPr lang="es-AR"/>
        </a:p>
      </dgm:t>
    </dgm:pt>
    <dgm:pt modelId="{184BE074-B587-4C84-9176-85BA6AF7D4D5}" type="pres">
      <dgm:prSet presAssocID="{8A923764-6036-4E39-8713-C6CF0C27DAD3}" presName="hierChild4" presStyleCnt="0"/>
      <dgm:spPr/>
    </dgm:pt>
    <dgm:pt modelId="{2FD54588-1791-4B0D-BAEA-E922CFAB09D6}" type="pres">
      <dgm:prSet presAssocID="{ED58CB24-23AF-4E5C-BA8F-8C64CD95A6D3}" presName="Name37" presStyleLbl="parChTrans1D3" presStyleIdx="0" presStyleCnt="3"/>
      <dgm:spPr/>
      <dgm:t>
        <a:bodyPr/>
        <a:lstStyle/>
        <a:p>
          <a:endParaRPr lang="es-AR"/>
        </a:p>
      </dgm:t>
    </dgm:pt>
    <dgm:pt modelId="{EEACF70E-6487-4A28-9472-EA56DC94C3AB}" type="pres">
      <dgm:prSet presAssocID="{729C2FEB-1038-4094-962B-4458508785A1}" presName="hierRoot2" presStyleCnt="0">
        <dgm:presLayoutVars>
          <dgm:hierBranch val="init"/>
        </dgm:presLayoutVars>
      </dgm:prSet>
      <dgm:spPr/>
    </dgm:pt>
    <dgm:pt modelId="{F746170C-8D6B-4181-8664-8C8E62047C21}" type="pres">
      <dgm:prSet presAssocID="{729C2FEB-1038-4094-962B-4458508785A1}" presName="rootComposite" presStyleCnt="0"/>
      <dgm:spPr/>
    </dgm:pt>
    <dgm:pt modelId="{F3299DF3-E772-4473-930A-9A14C96C23C1}" type="pres">
      <dgm:prSet presAssocID="{729C2FEB-1038-4094-962B-4458508785A1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8926E40-6130-4976-94FC-3D439EFABAF5}" type="pres">
      <dgm:prSet presAssocID="{729C2FEB-1038-4094-962B-4458508785A1}" presName="rootConnector" presStyleLbl="node3" presStyleIdx="0" presStyleCnt="3"/>
      <dgm:spPr/>
      <dgm:t>
        <a:bodyPr/>
        <a:lstStyle/>
        <a:p>
          <a:endParaRPr lang="es-AR"/>
        </a:p>
      </dgm:t>
    </dgm:pt>
    <dgm:pt modelId="{C5A5554F-0860-4062-8CED-E835505736DC}" type="pres">
      <dgm:prSet presAssocID="{729C2FEB-1038-4094-962B-4458508785A1}" presName="hierChild4" presStyleCnt="0"/>
      <dgm:spPr/>
    </dgm:pt>
    <dgm:pt modelId="{F101E0A5-4B7F-4C1D-82AE-E253F0826A7E}" type="pres">
      <dgm:prSet presAssocID="{729C2FEB-1038-4094-962B-4458508785A1}" presName="hierChild5" presStyleCnt="0"/>
      <dgm:spPr/>
    </dgm:pt>
    <dgm:pt modelId="{27B5C838-D243-4251-8147-E0AEBB254E66}" type="pres">
      <dgm:prSet presAssocID="{8A923764-6036-4E39-8713-C6CF0C27DAD3}" presName="hierChild5" presStyleCnt="0"/>
      <dgm:spPr/>
    </dgm:pt>
    <dgm:pt modelId="{81F28BC7-366B-4F1B-AF51-97DA048929BA}" type="pres">
      <dgm:prSet presAssocID="{2719552C-55D2-4C5F-A6B2-A3D9A028A1C0}" presName="Name37" presStyleLbl="parChTrans1D2" presStyleIdx="1" presStyleCnt="4"/>
      <dgm:spPr/>
      <dgm:t>
        <a:bodyPr/>
        <a:lstStyle/>
        <a:p>
          <a:endParaRPr lang="es-AR"/>
        </a:p>
      </dgm:t>
    </dgm:pt>
    <dgm:pt modelId="{D41ABED1-25B6-481D-97A7-0668212ADADA}" type="pres">
      <dgm:prSet presAssocID="{430D1220-9FF4-4128-97F5-2E00BBC134C2}" presName="hierRoot2" presStyleCnt="0">
        <dgm:presLayoutVars>
          <dgm:hierBranch val="init"/>
        </dgm:presLayoutVars>
      </dgm:prSet>
      <dgm:spPr/>
    </dgm:pt>
    <dgm:pt modelId="{9A035EE9-4963-4547-998B-0E9DC59583F9}" type="pres">
      <dgm:prSet presAssocID="{430D1220-9FF4-4128-97F5-2E00BBC134C2}" presName="rootComposite" presStyleCnt="0"/>
      <dgm:spPr/>
    </dgm:pt>
    <dgm:pt modelId="{90AECECB-0C1D-4653-86B9-B35FBDC9307B}" type="pres">
      <dgm:prSet presAssocID="{430D1220-9FF4-4128-97F5-2E00BBC134C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BDE84C6-155F-40B0-834C-8246E088E674}" type="pres">
      <dgm:prSet presAssocID="{430D1220-9FF4-4128-97F5-2E00BBC134C2}" presName="rootConnector" presStyleLbl="node2" presStyleIdx="1" presStyleCnt="3"/>
      <dgm:spPr/>
      <dgm:t>
        <a:bodyPr/>
        <a:lstStyle/>
        <a:p>
          <a:endParaRPr lang="es-AR"/>
        </a:p>
      </dgm:t>
    </dgm:pt>
    <dgm:pt modelId="{505F4B79-60E8-4CAE-985E-8AFF5C476C8D}" type="pres">
      <dgm:prSet presAssocID="{430D1220-9FF4-4128-97F5-2E00BBC134C2}" presName="hierChild4" presStyleCnt="0"/>
      <dgm:spPr/>
    </dgm:pt>
    <dgm:pt modelId="{9EBD90E2-375B-4021-AF9B-41B5B90C2598}" type="pres">
      <dgm:prSet presAssocID="{C873DA7C-7DEF-4F8B-BEB4-8C990946565C}" presName="Name37" presStyleLbl="parChTrans1D3" presStyleIdx="1" presStyleCnt="3"/>
      <dgm:spPr/>
      <dgm:t>
        <a:bodyPr/>
        <a:lstStyle/>
        <a:p>
          <a:endParaRPr lang="es-AR"/>
        </a:p>
      </dgm:t>
    </dgm:pt>
    <dgm:pt modelId="{96453684-1B28-4BAD-A23A-EE4BF1CAE8A8}" type="pres">
      <dgm:prSet presAssocID="{727D3A65-A078-4D39-8A35-543DD17A6AB2}" presName="hierRoot2" presStyleCnt="0">
        <dgm:presLayoutVars>
          <dgm:hierBranch val="init"/>
        </dgm:presLayoutVars>
      </dgm:prSet>
      <dgm:spPr/>
    </dgm:pt>
    <dgm:pt modelId="{08D86309-5F7E-4C21-936A-82411F3FC49D}" type="pres">
      <dgm:prSet presAssocID="{727D3A65-A078-4D39-8A35-543DD17A6AB2}" presName="rootComposite" presStyleCnt="0"/>
      <dgm:spPr/>
    </dgm:pt>
    <dgm:pt modelId="{ACD34ADE-83E6-4A19-BAE4-86DF665517CA}" type="pres">
      <dgm:prSet presAssocID="{727D3A65-A078-4D39-8A35-543DD17A6AB2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AF63E11D-F45A-464F-B9B2-AE205AECBAAC}" type="pres">
      <dgm:prSet presAssocID="{727D3A65-A078-4D39-8A35-543DD17A6AB2}" presName="rootConnector" presStyleLbl="node3" presStyleIdx="1" presStyleCnt="3"/>
      <dgm:spPr/>
      <dgm:t>
        <a:bodyPr/>
        <a:lstStyle/>
        <a:p>
          <a:endParaRPr lang="es-AR"/>
        </a:p>
      </dgm:t>
    </dgm:pt>
    <dgm:pt modelId="{FE5D63ED-64FD-40CC-A5EA-AAA7898A8CDA}" type="pres">
      <dgm:prSet presAssocID="{727D3A65-A078-4D39-8A35-543DD17A6AB2}" presName="hierChild4" presStyleCnt="0"/>
      <dgm:spPr/>
    </dgm:pt>
    <dgm:pt modelId="{CC5E1F27-7F66-43D5-872F-D33AB5889443}" type="pres">
      <dgm:prSet presAssocID="{727D3A65-A078-4D39-8A35-543DD17A6AB2}" presName="hierChild5" presStyleCnt="0"/>
      <dgm:spPr/>
    </dgm:pt>
    <dgm:pt modelId="{BE942AEF-874E-4AF5-9172-F8EB306DE1DA}" type="pres">
      <dgm:prSet presAssocID="{430D1220-9FF4-4128-97F5-2E00BBC134C2}" presName="hierChild5" presStyleCnt="0"/>
      <dgm:spPr/>
    </dgm:pt>
    <dgm:pt modelId="{048D4E07-5630-4D71-A40B-824C3FA42FCE}" type="pres">
      <dgm:prSet presAssocID="{0B71FA74-0878-4F77-889B-1E470B5D4DCC}" presName="Name37" presStyleLbl="parChTrans1D2" presStyleIdx="2" presStyleCnt="4"/>
      <dgm:spPr/>
      <dgm:t>
        <a:bodyPr/>
        <a:lstStyle/>
        <a:p>
          <a:endParaRPr lang="es-AR"/>
        </a:p>
      </dgm:t>
    </dgm:pt>
    <dgm:pt modelId="{E2065A48-9E99-46E0-9399-9293DE360D3C}" type="pres">
      <dgm:prSet presAssocID="{5C8ECEA8-1591-410C-B605-FAC3F1DA0841}" presName="hierRoot2" presStyleCnt="0">
        <dgm:presLayoutVars>
          <dgm:hierBranch val="init"/>
        </dgm:presLayoutVars>
      </dgm:prSet>
      <dgm:spPr/>
    </dgm:pt>
    <dgm:pt modelId="{BCCBB021-D2D9-4881-833D-E05E64587BB2}" type="pres">
      <dgm:prSet presAssocID="{5C8ECEA8-1591-410C-B605-FAC3F1DA0841}" presName="rootComposite" presStyleCnt="0"/>
      <dgm:spPr/>
    </dgm:pt>
    <dgm:pt modelId="{BBE7A0CF-363E-4FA7-8105-3E43DC90795A}" type="pres">
      <dgm:prSet presAssocID="{5C8ECEA8-1591-410C-B605-FAC3F1DA084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29547D7-6797-448B-96FF-1DCADEA670BF}" type="pres">
      <dgm:prSet presAssocID="{5C8ECEA8-1591-410C-B605-FAC3F1DA0841}" presName="rootConnector" presStyleLbl="node2" presStyleIdx="2" presStyleCnt="3"/>
      <dgm:spPr/>
      <dgm:t>
        <a:bodyPr/>
        <a:lstStyle/>
        <a:p>
          <a:endParaRPr lang="es-AR"/>
        </a:p>
      </dgm:t>
    </dgm:pt>
    <dgm:pt modelId="{E10A0E2B-9630-4CCA-A61D-40D7EF9F1DA4}" type="pres">
      <dgm:prSet presAssocID="{5C8ECEA8-1591-410C-B605-FAC3F1DA0841}" presName="hierChild4" presStyleCnt="0"/>
      <dgm:spPr/>
    </dgm:pt>
    <dgm:pt modelId="{23D7310A-1907-4757-A699-3923D87BF5A3}" type="pres">
      <dgm:prSet presAssocID="{A75DBC56-A86E-482D-A49F-C7FC77868B07}" presName="Name37" presStyleLbl="parChTrans1D3" presStyleIdx="2" presStyleCnt="3"/>
      <dgm:spPr/>
      <dgm:t>
        <a:bodyPr/>
        <a:lstStyle/>
        <a:p>
          <a:endParaRPr lang="es-AR"/>
        </a:p>
      </dgm:t>
    </dgm:pt>
    <dgm:pt modelId="{3DAA5134-76EA-4435-8562-21CD016AD8F7}" type="pres">
      <dgm:prSet presAssocID="{A7797466-A1E3-4B52-9035-AA877E36E74E}" presName="hierRoot2" presStyleCnt="0">
        <dgm:presLayoutVars>
          <dgm:hierBranch val="init"/>
        </dgm:presLayoutVars>
      </dgm:prSet>
      <dgm:spPr/>
    </dgm:pt>
    <dgm:pt modelId="{553DD5EB-3B00-43F8-9426-AB62FE88B51C}" type="pres">
      <dgm:prSet presAssocID="{A7797466-A1E3-4B52-9035-AA877E36E74E}" presName="rootComposite" presStyleCnt="0"/>
      <dgm:spPr/>
    </dgm:pt>
    <dgm:pt modelId="{C51AE205-9FE3-43DE-9FBC-7B4ACC986EC8}" type="pres">
      <dgm:prSet presAssocID="{A7797466-A1E3-4B52-9035-AA877E36E74E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C01AEDC-73A5-4827-BA5E-66FBBA6B6C16}" type="pres">
      <dgm:prSet presAssocID="{A7797466-A1E3-4B52-9035-AA877E36E74E}" presName="rootConnector" presStyleLbl="node3" presStyleIdx="2" presStyleCnt="3"/>
      <dgm:spPr/>
      <dgm:t>
        <a:bodyPr/>
        <a:lstStyle/>
        <a:p>
          <a:endParaRPr lang="es-AR"/>
        </a:p>
      </dgm:t>
    </dgm:pt>
    <dgm:pt modelId="{6D193F13-FE4C-4BB7-8384-94EA4000D87C}" type="pres">
      <dgm:prSet presAssocID="{A7797466-A1E3-4B52-9035-AA877E36E74E}" presName="hierChild4" presStyleCnt="0"/>
      <dgm:spPr/>
    </dgm:pt>
    <dgm:pt modelId="{8D2FE422-D3E8-4592-8B7F-E0F5F2867189}" type="pres">
      <dgm:prSet presAssocID="{A7797466-A1E3-4B52-9035-AA877E36E74E}" presName="hierChild5" presStyleCnt="0"/>
      <dgm:spPr/>
    </dgm:pt>
    <dgm:pt modelId="{84583766-7DAD-4F62-82CE-26A532DBD032}" type="pres">
      <dgm:prSet presAssocID="{5C8ECEA8-1591-410C-B605-FAC3F1DA0841}" presName="hierChild5" presStyleCnt="0"/>
      <dgm:spPr/>
    </dgm:pt>
    <dgm:pt modelId="{4BB7D927-3632-4CB1-A882-F6F722B1EC20}" type="pres">
      <dgm:prSet presAssocID="{561D5CE4-0AD4-402D-BEC8-B7D5980DD90A}" presName="hierChild3" presStyleCnt="0"/>
      <dgm:spPr/>
    </dgm:pt>
    <dgm:pt modelId="{495D3BBA-8F2F-4B56-9A91-81113301E934}" type="pres">
      <dgm:prSet presAssocID="{DEB4F17F-8538-4A96-8B53-9A27BECCFC8A}" presName="Name111" presStyleLbl="parChTrans1D2" presStyleIdx="3" presStyleCnt="4"/>
      <dgm:spPr/>
      <dgm:t>
        <a:bodyPr/>
        <a:lstStyle/>
        <a:p>
          <a:endParaRPr lang="es-AR"/>
        </a:p>
      </dgm:t>
    </dgm:pt>
    <dgm:pt modelId="{7EB28ADC-5320-46E4-895C-8EBCCE436AFE}" type="pres">
      <dgm:prSet presAssocID="{4DF9511B-315B-42AD-B899-58DE707C5AE1}" presName="hierRoot3" presStyleCnt="0">
        <dgm:presLayoutVars>
          <dgm:hierBranch val="init"/>
        </dgm:presLayoutVars>
      </dgm:prSet>
      <dgm:spPr/>
    </dgm:pt>
    <dgm:pt modelId="{FE96324C-5894-45A5-81AA-6EDB5701BFFD}" type="pres">
      <dgm:prSet presAssocID="{4DF9511B-315B-42AD-B899-58DE707C5AE1}" presName="rootComposite3" presStyleCnt="0"/>
      <dgm:spPr/>
    </dgm:pt>
    <dgm:pt modelId="{0E925919-DDCA-4398-96F5-C787B2A2B480}" type="pres">
      <dgm:prSet presAssocID="{4DF9511B-315B-42AD-B899-58DE707C5AE1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567549B-D5BD-42A4-826E-BAA80712F76E}" type="pres">
      <dgm:prSet presAssocID="{4DF9511B-315B-42AD-B899-58DE707C5AE1}" presName="rootConnector3" presStyleLbl="asst1" presStyleIdx="0" presStyleCnt="1"/>
      <dgm:spPr/>
      <dgm:t>
        <a:bodyPr/>
        <a:lstStyle/>
        <a:p>
          <a:endParaRPr lang="es-AR"/>
        </a:p>
      </dgm:t>
    </dgm:pt>
    <dgm:pt modelId="{FA9DB55E-31DB-47D2-B46F-9768B16282DC}" type="pres">
      <dgm:prSet presAssocID="{4DF9511B-315B-42AD-B899-58DE707C5AE1}" presName="hierChild6" presStyleCnt="0"/>
      <dgm:spPr/>
    </dgm:pt>
    <dgm:pt modelId="{6A7A2377-7AB1-49C1-8618-489EA334FC71}" type="pres">
      <dgm:prSet presAssocID="{4DF9511B-315B-42AD-B899-58DE707C5AE1}" presName="hierChild7" presStyleCnt="0"/>
      <dgm:spPr/>
    </dgm:pt>
  </dgm:ptLst>
  <dgm:cxnLst>
    <dgm:cxn modelId="{E6615136-FA1F-4C5D-B9D9-F8E30B336D56}" srcId="{15774CF6-BB48-4078-973C-C5A0F70C4490}" destId="{561D5CE4-0AD4-402D-BEC8-B7D5980DD90A}" srcOrd="0" destOrd="0" parTransId="{BD53E74B-5BEB-4AE2-B912-970D388B6A43}" sibTransId="{DABB5FC7-46A7-4555-8201-492A60AFB977}"/>
    <dgm:cxn modelId="{24F4D7F3-1CBE-43A6-91CC-5EE365963F9F}" type="presOf" srcId="{A75DBC56-A86E-482D-A49F-C7FC77868B07}" destId="{23D7310A-1907-4757-A699-3923D87BF5A3}" srcOrd="0" destOrd="0" presId="urn:microsoft.com/office/officeart/2005/8/layout/orgChart1"/>
    <dgm:cxn modelId="{45F63B6A-5874-424C-8ACB-92045EF0184C}" srcId="{561D5CE4-0AD4-402D-BEC8-B7D5980DD90A}" destId="{5C8ECEA8-1591-410C-B605-FAC3F1DA0841}" srcOrd="3" destOrd="0" parTransId="{0B71FA74-0878-4F77-889B-1E470B5D4DCC}" sibTransId="{BC3BBA4D-16A0-4345-9F82-BA86EDA07BA6}"/>
    <dgm:cxn modelId="{9C535BC9-6297-46EB-B347-CAE4C1CF1443}" type="presOf" srcId="{5C8ECEA8-1591-410C-B605-FAC3F1DA0841}" destId="{D29547D7-6797-448B-96FF-1DCADEA670BF}" srcOrd="1" destOrd="0" presId="urn:microsoft.com/office/officeart/2005/8/layout/orgChart1"/>
    <dgm:cxn modelId="{D72100B1-1FD2-48C7-B069-31CB2299929F}" type="presOf" srcId="{8A923764-6036-4E39-8713-C6CF0C27DAD3}" destId="{F98C1EC5-87FF-462F-B811-B93AB9A28BDA}" srcOrd="1" destOrd="0" presId="urn:microsoft.com/office/officeart/2005/8/layout/orgChart1"/>
    <dgm:cxn modelId="{F486B4D7-49E1-49BC-BAC5-CCD9C6175C7E}" type="presOf" srcId="{5C8ECEA8-1591-410C-B605-FAC3F1DA0841}" destId="{BBE7A0CF-363E-4FA7-8105-3E43DC90795A}" srcOrd="0" destOrd="0" presId="urn:microsoft.com/office/officeart/2005/8/layout/orgChart1"/>
    <dgm:cxn modelId="{F1D357FA-2068-4187-B624-FC5BD235482B}" type="presOf" srcId="{A7797466-A1E3-4B52-9035-AA877E36E74E}" destId="{C51AE205-9FE3-43DE-9FBC-7B4ACC986EC8}" srcOrd="0" destOrd="0" presId="urn:microsoft.com/office/officeart/2005/8/layout/orgChart1"/>
    <dgm:cxn modelId="{CB10BE26-CF84-48E6-BD1C-61B72C594DD6}" type="presOf" srcId="{DEB4F17F-8538-4A96-8B53-9A27BECCFC8A}" destId="{495D3BBA-8F2F-4B56-9A91-81113301E934}" srcOrd="0" destOrd="0" presId="urn:microsoft.com/office/officeart/2005/8/layout/orgChart1"/>
    <dgm:cxn modelId="{AA0F89F3-088C-4A93-AA9E-FFB2221D7B70}" srcId="{561D5CE4-0AD4-402D-BEC8-B7D5980DD90A}" destId="{8A923764-6036-4E39-8713-C6CF0C27DAD3}" srcOrd="1" destOrd="0" parTransId="{2D8F0314-6CD1-4433-8C7D-46DA9B69E3B3}" sibTransId="{90EA5FC0-1263-47DB-9038-51C1D6C639A2}"/>
    <dgm:cxn modelId="{BF65B9DC-9AAC-416E-81A9-106E0C193A76}" srcId="{5C8ECEA8-1591-410C-B605-FAC3F1DA0841}" destId="{A7797466-A1E3-4B52-9035-AA877E36E74E}" srcOrd="0" destOrd="0" parTransId="{A75DBC56-A86E-482D-A49F-C7FC77868B07}" sibTransId="{374E1E7B-58FC-4BC1-BC08-E3665A83AE5C}"/>
    <dgm:cxn modelId="{29B6E2F6-F97B-4685-BFC5-B0F8D5910885}" type="presOf" srcId="{729C2FEB-1038-4094-962B-4458508785A1}" destId="{F3299DF3-E772-4473-930A-9A14C96C23C1}" srcOrd="0" destOrd="0" presId="urn:microsoft.com/office/officeart/2005/8/layout/orgChart1"/>
    <dgm:cxn modelId="{233CBDAD-B55B-464E-8570-040307E0FB97}" srcId="{561D5CE4-0AD4-402D-BEC8-B7D5980DD90A}" destId="{430D1220-9FF4-4128-97F5-2E00BBC134C2}" srcOrd="2" destOrd="0" parTransId="{2719552C-55D2-4C5F-A6B2-A3D9A028A1C0}" sibTransId="{8F4A9B5D-D754-45D5-81C5-3D3737F722A0}"/>
    <dgm:cxn modelId="{46E1E44E-30EC-4955-A0D9-C02B0BA09013}" type="presOf" srcId="{ED58CB24-23AF-4E5C-BA8F-8C64CD95A6D3}" destId="{2FD54588-1791-4B0D-BAEA-E922CFAB09D6}" srcOrd="0" destOrd="0" presId="urn:microsoft.com/office/officeart/2005/8/layout/orgChart1"/>
    <dgm:cxn modelId="{FE3A5D93-01D2-4473-BBF4-45C60399307C}" type="presOf" srcId="{C873DA7C-7DEF-4F8B-BEB4-8C990946565C}" destId="{9EBD90E2-375B-4021-AF9B-41B5B90C2598}" srcOrd="0" destOrd="0" presId="urn:microsoft.com/office/officeart/2005/8/layout/orgChart1"/>
    <dgm:cxn modelId="{CB89BDFD-ED02-467B-A82D-07473CD24D13}" type="presOf" srcId="{4DF9511B-315B-42AD-B899-58DE707C5AE1}" destId="{5567549B-D5BD-42A4-826E-BAA80712F76E}" srcOrd="1" destOrd="0" presId="urn:microsoft.com/office/officeart/2005/8/layout/orgChart1"/>
    <dgm:cxn modelId="{407FA844-8797-4278-82F8-423B694DD6F2}" type="presOf" srcId="{561D5CE4-0AD4-402D-BEC8-B7D5980DD90A}" destId="{D1ECB4D9-1933-48D3-9E89-6E00F57B24E1}" srcOrd="1" destOrd="0" presId="urn:microsoft.com/office/officeart/2005/8/layout/orgChart1"/>
    <dgm:cxn modelId="{D2D52C9F-8A03-47BD-BB48-E53E4EAB1851}" srcId="{561D5CE4-0AD4-402D-BEC8-B7D5980DD90A}" destId="{4DF9511B-315B-42AD-B899-58DE707C5AE1}" srcOrd="0" destOrd="0" parTransId="{DEB4F17F-8538-4A96-8B53-9A27BECCFC8A}" sibTransId="{573D7482-E453-478F-A7B5-0DF5D2F6CE35}"/>
    <dgm:cxn modelId="{419C8850-F2D7-4203-AEB2-7656E7AEDEB6}" type="presOf" srcId="{8A923764-6036-4E39-8713-C6CF0C27DAD3}" destId="{0B329E0A-E9EA-4CC5-ADA9-F6721C0AFFFF}" srcOrd="0" destOrd="0" presId="urn:microsoft.com/office/officeart/2005/8/layout/orgChart1"/>
    <dgm:cxn modelId="{59992518-AF67-4E73-A4A3-994A7B01746F}" type="presOf" srcId="{727D3A65-A078-4D39-8A35-543DD17A6AB2}" destId="{ACD34ADE-83E6-4A19-BAE4-86DF665517CA}" srcOrd="0" destOrd="0" presId="urn:microsoft.com/office/officeart/2005/8/layout/orgChart1"/>
    <dgm:cxn modelId="{FBC89C0A-E612-4DF2-8F14-27EF40465B01}" srcId="{8A923764-6036-4E39-8713-C6CF0C27DAD3}" destId="{729C2FEB-1038-4094-962B-4458508785A1}" srcOrd="0" destOrd="0" parTransId="{ED58CB24-23AF-4E5C-BA8F-8C64CD95A6D3}" sibTransId="{7D2C3F18-C8B6-40AC-8B7C-3AF6C9637198}"/>
    <dgm:cxn modelId="{A9E126D5-D369-4E29-B1EB-979E1757B203}" type="presOf" srcId="{2719552C-55D2-4C5F-A6B2-A3D9A028A1C0}" destId="{81F28BC7-366B-4F1B-AF51-97DA048929BA}" srcOrd="0" destOrd="0" presId="urn:microsoft.com/office/officeart/2005/8/layout/orgChart1"/>
    <dgm:cxn modelId="{93C1D3B5-F2EA-460D-9F57-14989F1880B2}" type="presOf" srcId="{0B71FA74-0878-4F77-889B-1E470B5D4DCC}" destId="{048D4E07-5630-4D71-A40B-824C3FA42FCE}" srcOrd="0" destOrd="0" presId="urn:microsoft.com/office/officeart/2005/8/layout/orgChart1"/>
    <dgm:cxn modelId="{EF90F590-8FC9-4CF4-A975-AF53E60B5A4F}" type="presOf" srcId="{4DF9511B-315B-42AD-B899-58DE707C5AE1}" destId="{0E925919-DDCA-4398-96F5-C787B2A2B480}" srcOrd="0" destOrd="0" presId="urn:microsoft.com/office/officeart/2005/8/layout/orgChart1"/>
    <dgm:cxn modelId="{A2DF3ADD-F776-4DA4-8DE2-BA34B692CBFE}" type="presOf" srcId="{2D8F0314-6CD1-4433-8C7D-46DA9B69E3B3}" destId="{0F37BB04-43B6-46B0-9ED6-AF2B6A45C110}" srcOrd="0" destOrd="0" presId="urn:microsoft.com/office/officeart/2005/8/layout/orgChart1"/>
    <dgm:cxn modelId="{EE5CB012-EAD8-4848-830A-609C4F1914F7}" type="presOf" srcId="{15774CF6-BB48-4078-973C-C5A0F70C4490}" destId="{7405227E-BBE8-46E1-9194-69CB7D75DBEA}" srcOrd="0" destOrd="0" presId="urn:microsoft.com/office/officeart/2005/8/layout/orgChart1"/>
    <dgm:cxn modelId="{D67A07C4-911B-45C2-87E5-69F3CD0F5F73}" type="presOf" srcId="{430D1220-9FF4-4128-97F5-2E00BBC134C2}" destId="{3BDE84C6-155F-40B0-834C-8246E088E674}" srcOrd="1" destOrd="0" presId="urn:microsoft.com/office/officeart/2005/8/layout/orgChart1"/>
    <dgm:cxn modelId="{7CF5404C-BCE6-4EB5-9E73-FE7373D582A7}" type="presOf" srcId="{561D5CE4-0AD4-402D-BEC8-B7D5980DD90A}" destId="{5415568C-FEEC-4577-83BF-B9A6AE29716B}" srcOrd="0" destOrd="0" presId="urn:microsoft.com/office/officeart/2005/8/layout/orgChart1"/>
    <dgm:cxn modelId="{38B37061-3A12-489E-8811-7FE451FA330F}" type="presOf" srcId="{729C2FEB-1038-4094-962B-4458508785A1}" destId="{58926E40-6130-4976-94FC-3D439EFABAF5}" srcOrd="1" destOrd="0" presId="urn:microsoft.com/office/officeart/2005/8/layout/orgChart1"/>
    <dgm:cxn modelId="{FBE48837-0489-489D-864E-496374950D5B}" type="presOf" srcId="{727D3A65-A078-4D39-8A35-543DD17A6AB2}" destId="{AF63E11D-F45A-464F-B9B2-AE205AECBAAC}" srcOrd="1" destOrd="0" presId="urn:microsoft.com/office/officeart/2005/8/layout/orgChart1"/>
    <dgm:cxn modelId="{661A25C3-97C0-4738-B59C-A805C20ECBC2}" srcId="{430D1220-9FF4-4128-97F5-2E00BBC134C2}" destId="{727D3A65-A078-4D39-8A35-543DD17A6AB2}" srcOrd="0" destOrd="0" parTransId="{C873DA7C-7DEF-4F8B-BEB4-8C990946565C}" sibTransId="{D830E1F4-DA09-4027-B1E8-C3081BB0D7F2}"/>
    <dgm:cxn modelId="{FEF54D83-7678-4085-B317-F23AD2D3BC1F}" type="presOf" srcId="{A7797466-A1E3-4B52-9035-AA877E36E74E}" destId="{BC01AEDC-73A5-4827-BA5E-66FBBA6B6C16}" srcOrd="1" destOrd="0" presId="urn:microsoft.com/office/officeart/2005/8/layout/orgChart1"/>
    <dgm:cxn modelId="{A7645A94-DDCB-49D7-B91F-C37140617B69}" type="presOf" srcId="{430D1220-9FF4-4128-97F5-2E00BBC134C2}" destId="{90AECECB-0C1D-4653-86B9-B35FBDC9307B}" srcOrd="0" destOrd="0" presId="urn:microsoft.com/office/officeart/2005/8/layout/orgChart1"/>
    <dgm:cxn modelId="{3241AC69-3B84-42E4-A3B0-A41407CC8495}" type="presParOf" srcId="{7405227E-BBE8-46E1-9194-69CB7D75DBEA}" destId="{B7131D94-3F3C-4241-A572-AA22E4924ED5}" srcOrd="0" destOrd="0" presId="urn:microsoft.com/office/officeart/2005/8/layout/orgChart1"/>
    <dgm:cxn modelId="{20A81A3B-BCF3-46BA-B2B3-94A0D8A73F11}" type="presParOf" srcId="{B7131D94-3F3C-4241-A572-AA22E4924ED5}" destId="{B47BBA1B-5DDB-4FD9-89CD-1C543FAF9256}" srcOrd="0" destOrd="0" presId="urn:microsoft.com/office/officeart/2005/8/layout/orgChart1"/>
    <dgm:cxn modelId="{3006C99C-8F91-4A57-A1DE-CBB2320E05D4}" type="presParOf" srcId="{B47BBA1B-5DDB-4FD9-89CD-1C543FAF9256}" destId="{5415568C-FEEC-4577-83BF-B9A6AE29716B}" srcOrd="0" destOrd="0" presId="urn:microsoft.com/office/officeart/2005/8/layout/orgChart1"/>
    <dgm:cxn modelId="{2899727D-83B7-41BD-912B-22E21CA46AC6}" type="presParOf" srcId="{B47BBA1B-5DDB-4FD9-89CD-1C543FAF9256}" destId="{D1ECB4D9-1933-48D3-9E89-6E00F57B24E1}" srcOrd="1" destOrd="0" presId="urn:microsoft.com/office/officeart/2005/8/layout/orgChart1"/>
    <dgm:cxn modelId="{08A920E3-DE85-4896-B410-D722A6FAAEA1}" type="presParOf" srcId="{B7131D94-3F3C-4241-A572-AA22E4924ED5}" destId="{51AF9BE8-12B7-4680-8A76-73BFA32ECF14}" srcOrd="1" destOrd="0" presId="urn:microsoft.com/office/officeart/2005/8/layout/orgChart1"/>
    <dgm:cxn modelId="{6D0D393B-EED3-465A-B053-6A1F3F0AD4A2}" type="presParOf" srcId="{51AF9BE8-12B7-4680-8A76-73BFA32ECF14}" destId="{0F37BB04-43B6-46B0-9ED6-AF2B6A45C110}" srcOrd="0" destOrd="0" presId="urn:microsoft.com/office/officeart/2005/8/layout/orgChart1"/>
    <dgm:cxn modelId="{539C2613-2567-4835-8E45-7A03A9D7624B}" type="presParOf" srcId="{51AF9BE8-12B7-4680-8A76-73BFA32ECF14}" destId="{936017E5-FC6F-45C2-84D9-79607DCA2E59}" srcOrd="1" destOrd="0" presId="urn:microsoft.com/office/officeart/2005/8/layout/orgChart1"/>
    <dgm:cxn modelId="{67011685-B729-477A-B4DF-A9EB7CD2AB9C}" type="presParOf" srcId="{936017E5-FC6F-45C2-84D9-79607DCA2E59}" destId="{AAF848A4-B00B-459A-B997-0FAECD37BF4D}" srcOrd="0" destOrd="0" presId="urn:microsoft.com/office/officeart/2005/8/layout/orgChart1"/>
    <dgm:cxn modelId="{403819DE-7905-4C8D-8DC4-BAC53AEF5E31}" type="presParOf" srcId="{AAF848A4-B00B-459A-B997-0FAECD37BF4D}" destId="{0B329E0A-E9EA-4CC5-ADA9-F6721C0AFFFF}" srcOrd="0" destOrd="0" presId="urn:microsoft.com/office/officeart/2005/8/layout/orgChart1"/>
    <dgm:cxn modelId="{286167CF-9A44-4615-B44B-3C5615D08BD6}" type="presParOf" srcId="{AAF848A4-B00B-459A-B997-0FAECD37BF4D}" destId="{F98C1EC5-87FF-462F-B811-B93AB9A28BDA}" srcOrd="1" destOrd="0" presId="urn:microsoft.com/office/officeart/2005/8/layout/orgChart1"/>
    <dgm:cxn modelId="{53EA32F2-E695-46B3-B5AA-14FE3361BBE4}" type="presParOf" srcId="{936017E5-FC6F-45C2-84D9-79607DCA2E59}" destId="{184BE074-B587-4C84-9176-85BA6AF7D4D5}" srcOrd="1" destOrd="0" presId="urn:microsoft.com/office/officeart/2005/8/layout/orgChart1"/>
    <dgm:cxn modelId="{494E0751-856C-484C-95B5-20D26609EFEE}" type="presParOf" srcId="{184BE074-B587-4C84-9176-85BA6AF7D4D5}" destId="{2FD54588-1791-4B0D-BAEA-E922CFAB09D6}" srcOrd="0" destOrd="0" presId="urn:microsoft.com/office/officeart/2005/8/layout/orgChart1"/>
    <dgm:cxn modelId="{0F21C4A7-7CAE-4033-9EA9-F0FC0C58A7AA}" type="presParOf" srcId="{184BE074-B587-4C84-9176-85BA6AF7D4D5}" destId="{EEACF70E-6487-4A28-9472-EA56DC94C3AB}" srcOrd="1" destOrd="0" presId="urn:microsoft.com/office/officeart/2005/8/layout/orgChart1"/>
    <dgm:cxn modelId="{A858BA16-A496-4BB2-8D61-8E80119D0EEB}" type="presParOf" srcId="{EEACF70E-6487-4A28-9472-EA56DC94C3AB}" destId="{F746170C-8D6B-4181-8664-8C8E62047C21}" srcOrd="0" destOrd="0" presId="urn:microsoft.com/office/officeart/2005/8/layout/orgChart1"/>
    <dgm:cxn modelId="{88DBE958-901E-4A8C-AA60-70F59AACBC27}" type="presParOf" srcId="{F746170C-8D6B-4181-8664-8C8E62047C21}" destId="{F3299DF3-E772-4473-930A-9A14C96C23C1}" srcOrd="0" destOrd="0" presId="urn:microsoft.com/office/officeart/2005/8/layout/orgChart1"/>
    <dgm:cxn modelId="{5205D76C-1B66-4A5C-AE82-6ABAF19F573A}" type="presParOf" srcId="{F746170C-8D6B-4181-8664-8C8E62047C21}" destId="{58926E40-6130-4976-94FC-3D439EFABAF5}" srcOrd="1" destOrd="0" presId="urn:microsoft.com/office/officeart/2005/8/layout/orgChart1"/>
    <dgm:cxn modelId="{80354364-CEC8-463E-A314-1EF21BB6CEB0}" type="presParOf" srcId="{EEACF70E-6487-4A28-9472-EA56DC94C3AB}" destId="{C5A5554F-0860-4062-8CED-E835505736DC}" srcOrd="1" destOrd="0" presId="urn:microsoft.com/office/officeart/2005/8/layout/orgChart1"/>
    <dgm:cxn modelId="{D04736AF-4697-4340-AEFB-14052380BDDA}" type="presParOf" srcId="{EEACF70E-6487-4A28-9472-EA56DC94C3AB}" destId="{F101E0A5-4B7F-4C1D-82AE-E253F0826A7E}" srcOrd="2" destOrd="0" presId="urn:microsoft.com/office/officeart/2005/8/layout/orgChart1"/>
    <dgm:cxn modelId="{C8D30B9A-2F6A-4EE9-8499-45DBDDAA6473}" type="presParOf" srcId="{936017E5-FC6F-45C2-84D9-79607DCA2E59}" destId="{27B5C838-D243-4251-8147-E0AEBB254E66}" srcOrd="2" destOrd="0" presId="urn:microsoft.com/office/officeart/2005/8/layout/orgChart1"/>
    <dgm:cxn modelId="{84E62EDC-EA1C-43EF-9E6B-223264327E7C}" type="presParOf" srcId="{51AF9BE8-12B7-4680-8A76-73BFA32ECF14}" destId="{81F28BC7-366B-4F1B-AF51-97DA048929BA}" srcOrd="2" destOrd="0" presId="urn:microsoft.com/office/officeart/2005/8/layout/orgChart1"/>
    <dgm:cxn modelId="{28E54008-65E4-439A-9569-608348BBAD6C}" type="presParOf" srcId="{51AF9BE8-12B7-4680-8A76-73BFA32ECF14}" destId="{D41ABED1-25B6-481D-97A7-0668212ADADA}" srcOrd="3" destOrd="0" presId="urn:microsoft.com/office/officeart/2005/8/layout/orgChart1"/>
    <dgm:cxn modelId="{2F26D31F-0042-4DDD-8659-85F06F5F3F4D}" type="presParOf" srcId="{D41ABED1-25B6-481D-97A7-0668212ADADA}" destId="{9A035EE9-4963-4547-998B-0E9DC59583F9}" srcOrd="0" destOrd="0" presId="urn:microsoft.com/office/officeart/2005/8/layout/orgChart1"/>
    <dgm:cxn modelId="{EA87C633-99E0-41EF-8EED-81E6ADAAFA77}" type="presParOf" srcId="{9A035EE9-4963-4547-998B-0E9DC59583F9}" destId="{90AECECB-0C1D-4653-86B9-B35FBDC9307B}" srcOrd="0" destOrd="0" presId="urn:microsoft.com/office/officeart/2005/8/layout/orgChart1"/>
    <dgm:cxn modelId="{0EBAD873-57D7-416D-82ED-F6929FB2E3E6}" type="presParOf" srcId="{9A035EE9-4963-4547-998B-0E9DC59583F9}" destId="{3BDE84C6-155F-40B0-834C-8246E088E674}" srcOrd="1" destOrd="0" presId="urn:microsoft.com/office/officeart/2005/8/layout/orgChart1"/>
    <dgm:cxn modelId="{649A06C5-380E-4DD2-921B-2657C73AE26D}" type="presParOf" srcId="{D41ABED1-25B6-481D-97A7-0668212ADADA}" destId="{505F4B79-60E8-4CAE-985E-8AFF5C476C8D}" srcOrd="1" destOrd="0" presId="urn:microsoft.com/office/officeart/2005/8/layout/orgChart1"/>
    <dgm:cxn modelId="{411E689A-DB47-4A02-B274-88F49A1117A6}" type="presParOf" srcId="{505F4B79-60E8-4CAE-985E-8AFF5C476C8D}" destId="{9EBD90E2-375B-4021-AF9B-41B5B90C2598}" srcOrd="0" destOrd="0" presId="urn:microsoft.com/office/officeart/2005/8/layout/orgChart1"/>
    <dgm:cxn modelId="{36E82ED6-F8B0-4A7E-A0CF-F5CA32C123BD}" type="presParOf" srcId="{505F4B79-60E8-4CAE-985E-8AFF5C476C8D}" destId="{96453684-1B28-4BAD-A23A-EE4BF1CAE8A8}" srcOrd="1" destOrd="0" presId="urn:microsoft.com/office/officeart/2005/8/layout/orgChart1"/>
    <dgm:cxn modelId="{6801DE17-B210-40CE-A76C-18531FCAFEA2}" type="presParOf" srcId="{96453684-1B28-4BAD-A23A-EE4BF1CAE8A8}" destId="{08D86309-5F7E-4C21-936A-82411F3FC49D}" srcOrd="0" destOrd="0" presId="urn:microsoft.com/office/officeart/2005/8/layout/orgChart1"/>
    <dgm:cxn modelId="{70F65A2B-5DD2-4048-84AF-AA0BBE4155EF}" type="presParOf" srcId="{08D86309-5F7E-4C21-936A-82411F3FC49D}" destId="{ACD34ADE-83E6-4A19-BAE4-86DF665517CA}" srcOrd="0" destOrd="0" presId="urn:microsoft.com/office/officeart/2005/8/layout/orgChart1"/>
    <dgm:cxn modelId="{53D7F614-67AD-4815-8E1D-74F002250842}" type="presParOf" srcId="{08D86309-5F7E-4C21-936A-82411F3FC49D}" destId="{AF63E11D-F45A-464F-B9B2-AE205AECBAAC}" srcOrd="1" destOrd="0" presId="urn:microsoft.com/office/officeart/2005/8/layout/orgChart1"/>
    <dgm:cxn modelId="{D5A576A4-401A-4B86-A47A-91C256E4CFFD}" type="presParOf" srcId="{96453684-1B28-4BAD-A23A-EE4BF1CAE8A8}" destId="{FE5D63ED-64FD-40CC-A5EA-AAA7898A8CDA}" srcOrd="1" destOrd="0" presId="urn:microsoft.com/office/officeart/2005/8/layout/orgChart1"/>
    <dgm:cxn modelId="{DE40BAC2-81F6-4649-8C75-2A85FF79C74E}" type="presParOf" srcId="{96453684-1B28-4BAD-A23A-EE4BF1CAE8A8}" destId="{CC5E1F27-7F66-43D5-872F-D33AB5889443}" srcOrd="2" destOrd="0" presId="urn:microsoft.com/office/officeart/2005/8/layout/orgChart1"/>
    <dgm:cxn modelId="{A0FB7503-0115-4EA5-A7FA-CBB9AB22D02D}" type="presParOf" srcId="{D41ABED1-25B6-481D-97A7-0668212ADADA}" destId="{BE942AEF-874E-4AF5-9172-F8EB306DE1DA}" srcOrd="2" destOrd="0" presId="urn:microsoft.com/office/officeart/2005/8/layout/orgChart1"/>
    <dgm:cxn modelId="{FFE9092C-2848-4BE1-A5BA-92BCBB0C24CE}" type="presParOf" srcId="{51AF9BE8-12B7-4680-8A76-73BFA32ECF14}" destId="{048D4E07-5630-4D71-A40B-824C3FA42FCE}" srcOrd="4" destOrd="0" presId="urn:microsoft.com/office/officeart/2005/8/layout/orgChart1"/>
    <dgm:cxn modelId="{6AEB8AC3-929F-4B3F-A40C-F5F16271F11A}" type="presParOf" srcId="{51AF9BE8-12B7-4680-8A76-73BFA32ECF14}" destId="{E2065A48-9E99-46E0-9399-9293DE360D3C}" srcOrd="5" destOrd="0" presId="urn:microsoft.com/office/officeart/2005/8/layout/orgChart1"/>
    <dgm:cxn modelId="{4E423498-504A-4FEF-9021-614EA91EA34F}" type="presParOf" srcId="{E2065A48-9E99-46E0-9399-9293DE360D3C}" destId="{BCCBB021-D2D9-4881-833D-E05E64587BB2}" srcOrd="0" destOrd="0" presId="urn:microsoft.com/office/officeart/2005/8/layout/orgChart1"/>
    <dgm:cxn modelId="{CF1BF78A-96D1-423D-8E9F-0AA54257BE71}" type="presParOf" srcId="{BCCBB021-D2D9-4881-833D-E05E64587BB2}" destId="{BBE7A0CF-363E-4FA7-8105-3E43DC90795A}" srcOrd="0" destOrd="0" presId="urn:microsoft.com/office/officeart/2005/8/layout/orgChart1"/>
    <dgm:cxn modelId="{61AA1774-7270-48AD-9D01-5A06AD802F5F}" type="presParOf" srcId="{BCCBB021-D2D9-4881-833D-E05E64587BB2}" destId="{D29547D7-6797-448B-96FF-1DCADEA670BF}" srcOrd="1" destOrd="0" presId="urn:microsoft.com/office/officeart/2005/8/layout/orgChart1"/>
    <dgm:cxn modelId="{9DC92445-A9B2-4A96-9990-76849AF2B1AC}" type="presParOf" srcId="{E2065A48-9E99-46E0-9399-9293DE360D3C}" destId="{E10A0E2B-9630-4CCA-A61D-40D7EF9F1DA4}" srcOrd="1" destOrd="0" presId="urn:microsoft.com/office/officeart/2005/8/layout/orgChart1"/>
    <dgm:cxn modelId="{75D6EEC2-EAA4-455A-931A-D18F20C9A58A}" type="presParOf" srcId="{E10A0E2B-9630-4CCA-A61D-40D7EF9F1DA4}" destId="{23D7310A-1907-4757-A699-3923D87BF5A3}" srcOrd="0" destOrd="0" presId="urn:microsoft.com/office/officeart/2005/8/layout/orgChart1"/>
    <dgm:cxn modelId="{C038CE4F-0A87-47AE-A519-DC00CC1858C0}" type="presParOf" srcId="{E10A0E2B-9630-4CCA-A61D-40D7EF9F1DA4}" destId="{3DAA5134-76EA-4435-8562-21CD016AD8F7}" srcOrd="1" destOrd="0" presId="urn:microsoft.com/office/officeart/2005/8/layout/orgChart1"/>
    <dgm:cxn modelId="{E781C626-B6D3-4D3E-918D-C67C4629D6BD}" type="presParOf" srcId="{3DAA5134-76EA-4435-8562-21CD016AD8F7}" destId="{553DD5EB-3B00-43F8-9426-AB62FE88B51C}" srcOrd="0" destOrd="0" presId="urn:microsoft.com/office/officeart/2005/8/layout/orgChart1"/>
    <dgm:cxn modelId="{1BC8CD06-9EC7-4CC5-BD82-F7B48E381972}" type="presParOf" srcId="{553DD5EB-3B00-43F8-9426-AB62FE88B51C}" destId="{C51AE205-9FE3-43DE-9FBC-7B4ACC986EC8}" srcOrd="0" destOrd="0" presId="urn:microsoft.com/office/officeart/2005/8/layout/orgChart1"/>
    <dgm:cxn modelId="{EDCE0258-0FF6-407B-9997-CCCCEF4576F5}" type="presParOf" srcId="{553DD5EB-3B00-43F8-9426-AB62FE88B51C}" destId="{BC01AEDC-73A5-4827-BA5E-66FBBA6B6C16}" srcOrd="1" destOrd="0" presId="urn:microsoft.com/office/officeart/2005/8/layout/orgChart1"/>
    <dgm:cxn modelId="{0D7BDB9A-F8F4-4D50-9CF7-524A79CB4FFF}" type="presParOf" srcId="{3DAA5134-76EA-4435-8562-21CD016AD8F7}" destId="{6D193F13-FE4C-4BB7-8384-94EA4000D87C}" srcOrd="1" destOrd="0" presId="urn:microsoft.com/office/officeart/2005/8/layout/orgChart1"/>
    <dgm:cxn modelId="{731AFA14-4E57-48E5-9994-00FA1E002E68}" type="presParOf" srcId="{3DAA5134-76EA-4435-8562-21CD016AD8F7}" destId="{8D2FE422-D3E8-4592-8B7F-E0F5F2867189}" srcOrd="2" destOrd="0" presId="urn:microsoft.com/office/officeart/2005/8/layout/orgChart1"/>
    <dgm:cxn modelId="{301DAADE-CAC4-4398-A903-938F3AE7EEFB}" type="presParOf" srcId="{E2065A48-9E99-46E0-9399-9293DE360D3C}" destId="{84583766-7DAD-4F62-82CE-26A532DBD032}" srcOrd="2" destOrd="0" presId="urn:microsoft.com/office/officeart/2005/8/layout/orgChart1"/>
    <dgm:cxn modelId="{6DB4B24F-FAE4-4AEF-B9CF-45CF81F5F1AB}" type="presParOf" srcId="{B7131D94-3F3C-4241-A572-AA22E4924ED5}" destId="{4BB7D927-3632-4CB1-A882-F6F722B1EC20}" srcOrd="2" destOrd="0" presId="urn:microsoft.com/office/officeart/2005/8/layout/orgChart1"/>
    <dgm:cxn modelId="{9F74254C-AF53-41EE-8480-F4951867E060}" type="presParOf" srcId="{4BB7D927-3632-4CB1-A882-F6F722B1EC20}" destId="{495D3BBA-8F2F-4B56-9A91-81113301E934}" srcOrd="0" destOrd="0" presId="urn:microsoft.com/office/officeart/2005/8/layout/orgChart1"/>
    <dgm:cxn modelId="{1171E5DF-4C0E-48AA-949B-CADDBD1A155A}" type="presParOf" srcId="{4BB7D927-3632-4CB1-A882-F6F722B1EC20}" destId="{7EB28ADC-5320-46E4-895C-8EBCCE436AFE}" srcOrd="1" destOrd="0" presId="urn:microsoft.com/office/officeart/2005/8/layout/orgChart1"/>
    <dgm:cxn modelId="{D75A73AD-65E7-4ECE-AE82-93C915D83E69}" type="presParOf" srcId="{7EB28ADC-5320-46E4-895C-8EBCCE436AFE}" destId="{FE96324C-5894-45A5-81AA-6EDB5701BFFD}" srcOrd="0" destOrd="0" presId="urn:microsoft.com/office/officeart/2005/8/layout/orgChart1"/>
    <dgm:cxn modelId="{406DA9B0-953C-4E0D-BCD4-C52E9002EA7F}" type="presParOf" srcId="{FE96324C-5894-45A5-81AA-6EDB5701BFFD}" destId="{0E925919-DDCA-4398-96F5-C787B2A2B480}" srcOrd="0" destOrd="0" presId="urn:microsoft.com/office/officeart/2005/8/layout/orgChart1"/>
    <dgm:cxn modelId="{20E7DD92-8764-475D-A277-F2050AD7D477}" type="presParOf" srcId="{FE96324C-5894-45A5-81AA-6EDB5701BFFD}" destId="{5567549B-D5BD-42A4-826E-BAA80712F76E}" srcOrd="1" destOrd="0" presId="urn:microsoft.com/office/officeart/2005/8/layout/orgChart1"/>
    <dgm:cxn modelId="{7C7CDFC0-4DB5-48A6-A945-BF0A31CCEEA2}" type="presParOf" srcId="{7EB28ADC-5320-46E4-895C-8EBCCE436AFE}" destId="{FA9DB55E-31DB-47D2-B46F-9768B16282DC}" srcOrd="1" destOrd="0" presId="urn:microsoft.com/office/officeart/2005/8/layout/orgChart1"/>
    <dgm:cxn modelId="{EF56FFE2-7BBF-4C60-8197-B2A7D7FA1826}" type="presParOf" srcId="{7EB28ADC-5320-46E4-895C-8EBCCE436AFE}" destId="{6A7A2377-7AB1-49C1-8618-489EA334FC7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774CF6-BB48-4078-973C-C5A0F70C449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561D5CE4-0AD4-402D-BEC8-B7D5980DD90A}">
      <dgm:prSet phldrT="[Texto]"/>
      <dgm:spPr/>
      <dgm:t>
        <a:bodyPr/>
        <a:lstStyle/>
        <a:p>
          <a:r>
            <a:rPr lang="es-AR"/>
            <a:t>Estados del agua</a:t>
          </a:r>
        </a:p>
      </dgm:t>
    </dgm:pt>
    <dgm:pt modelId="{BD53E74B-5BEB-4AE2-B912-970D388B6A43}" type="parTrans" cxnId="{E6615136-FA1F-4C5D-B9D9-F8E30B336D56}">
      <dgm:prSet/>
      <dgm:spPr/>
      <dgm:t>
        <a:bodyPr/>
        <a:lstStyle/>
        <a:p>
          <a:endParaRPr lang="es-AR"/>
        </a:p>
      </dgm:t>
    </dgm:pt>
    <dgm:pt modelId="{DABB5FC7-46A7-4555-8201-492A60AFB977}" type="sibTrans" cxnId="{E6615136-FA1F-4C5D-B9D9-F8E30B336D56}">
      <dgm:prSet/>
      <dgm:spPr/>
      <dgm:t>
        <a:bodyPr/>
        <a:lstStyle/>
        <a:p>
          <a:endParaRPr lang="es-AR"/>
        </a:p>
      </dgm:t>
    </dgm:pt>
    <dgm:pt modelId="{4DF9511B-315B-42AD-B899-58DE707C5AE1}" type="asst">
      <dgm:prSet phldrT="[Texto]" phldr="1"/>
      <dgm:spPr/>
      <dgm:t>
        <a:bodyPr/>
        <a:lstStyle/>
        <a:p>
          <a:endParaRPr lang="es-AR"/>
        </a:p>
      </dgm:t>
    </dgm:pt>
    <dgm:pt modelId="{DEB4F17F-8538-4A96-8B53-9A27BECCFC8A}" type="parTrans" cxnId="{D2D52C9F-8A03-47BD-BB48-E53E4EAB1851}">
      <dgm:prSet/>
      <dgm:spPr/>
      <dgm:t>
        <a:bodyPr/>
        <a:lstStyle/>
        <a:p>
          <a:endParaRPr lang="es-AR"/>
        </a:p>
      </dgm:t>
    </dgm:pt>
    <dgm:pt modelId="{573D7482-E453-478F-A7B5-0DF5D2F6CE35}" type="sibTrans" cxnId="{D2D52C9F-8A03-47BD-BB48-E53E4EAB1851}">
      <dgm:prSet/>
      <dgm:spPr/>
      <dgm:t>
        <a:bodyPr/>
        <a:lstStyle/>
        <a:p>
          <a:endParaRPr lang="es-AR"/>
        </a:p>
      </dgm:t>
    </dgm:pt>
    <dgm:pt modelId="{8A923764-6036-4E39-8713-C6CF0C27DAD3}">
      <dgm:prSet phldrT="[Texto]" phldr="1"/>
      <dgm:spPr/>
      <dgm:t>
        <a:bodyPr/>
        <a:lstStyle/>
        <a:p>
          <a:endParaRPr lang="es-AR"/>
        </a:p>
      </dgm:t>
    </dgm:pt>
    <dgm:pt modelId="{2D8F0314-6CD1-4433-8C7D-46DA9B69E3B3}" type="parTrans" cxnId="{AA0F89F3-088C-4A93-AA9E-FFB2221D7B70}">
      <dgm:prSet/>
      <dgm:spPr/>
      <dgm:t>
        <a:bodyPr/>
        <a:lstStyle/>
        <a:p>
          <a:endParaRPr lang="es-AR"/>
        </a:p>
      </dgm:t>
    </dgm:pt>
    <dgm:pt modelId="{90EA5FC0-1263-47DB-9038-51C1D6C639A2}" type="sibTrans" cxnId="{AA0F89F3-088C-4A93-AA9E-FFB2221D7B70}">
      <dgm:prSet/>
      <dgm:spPr/>
      <dgm:t>
        <a:bodyPr/>
        <a:lstStyle/>
        <a:p>
          <a:endParaRPr lang="es-AR"/>
        </a:p>
      </dgm:t>
    </dgm:pt>
    <dgm:pt modelId="{430D1220-9FF4-4128-97F5-2E00BBC134C2}">
      <dgm:prSet phldrT="[Texto]" phldr="1"/>
      <dgm:spPr/>
      <dgm:t>
        <a:bodyPr/>
        <a:lstStyle/>
        <a:p>
          <a:endParaRPr lang="es-AR"/>
        </a:p>
      </dgm:t>
    </dgm:pt>
    <dgm:pt modelId="{2719552C-55D2-4C5F-A6B2-A3D9A028A1C0}" type="parTrans" cxnId="{233CBDAD-B55B-464E-8570-040307E0FB97}">
      <dgm:prSet/>
      <dgm:spPr/>
      <dgm:t>
        <a:bodyPr/>
        <a:lstStyle/>
        <a:p>
          <a:endParaRPr lang="es-AR"/>
        </a:p>
      </dgm:t>
    </dgm:pt>
    <dgm:pt modelId="{8F4A9B5D-D754-45D5-81C5-3D3737F722A0}" type="sibTrans" cxnId="{233CBDAD-B55B-464E-8570-040307E0FB97}">
      <dgm:prSet/>
      <dgm:spPr/>
      <dgm:t>
        <a:bodyPr/>
        <a:lstStyle/>
        <a:p>
          <a:endParaRPr lang="es-AR"/>
        </a:p>
      </dgm:t>
    </dgm:pt>
    <dgm:pt modelId="{5C8ECEA8-1591-410C-B605-FAC3F1DA0841}">
      <dgm:prSet phldrT="[Texto]" phldr="1"/>
      <dgm:spPr/>
      <dgm:t>
        <a:bodyPr/>
        <a:lstStyle/>
        <a:p>
          <a:endParaRPr lang="es-AR"/>
        </a:p>
      </dgm:t>
    </dgm:pt>
    <dgm:pt modelId="{0B71FA74-0878-4F77-889B-1E470B5D4DCC}" type="parTrans" cxnId="{45F63B6A-5874-424C-8ACB-92045EF0184C}">
      <dgm:prSet/>
      <dgm:spPr/>
      <dgm:t>
        <a:bodyPr/>
        <a:lstStyle/>
        <a:p>
          <a:endParaRPr lang="es-AR"/>
        </a:p>
      </dgm:t>
    </dgm:pt>
    <dgm:pt modelId="{BC3BBA4D-16A0-4345-9F82-BA86EDA07BA6}" type="sibTrans" cxnId="{45F63B6A-5874-424C-8ACB-92045EF0184C}">
      <dgm:prSet/>
      <dgm:spPr/>
      <dgm:t>
        <a:bodyPr/>
        <a:lstStyle/>
        <a:p>
          <a:endParaRPr lang="es-AR"/>
        </a:p>
      </dgm:t>
    </dgm:pt>
    <dgm:pt modelId="{729C2FEB-1038-4094-962B-4458508785A1}">
      <dgm:prSet/>
      <dgm:spPr/>
      <dgm:t>
        <a:bodyPr/>
        <a:lstStyle/>
        <a:p>
          <a:endParaRPr lang="es-AR"/>
        </a:p>
      </dgm:t>
    </dgm:pt>
    <dgm:pt modelId="{ED58CB24-23AF-4E5C-BA8F-8C64CD95A6D3}" type="parTrans" cxnId="{FBC89C0A-E612-4DF2-8F14-27EF40465B01}">
      <dgm:prSet/>
      <dgm:spPr/>
      <dgm:t>
        <a:bodyPr/>
        <a:lstStyle/>
        <a:p>
          <a:endParaRPr lang="es-AR"/>
        </a:p>
      </dgm:t>
    </dgm:pt>
    <dgm:pt modelId="{7D2C3F18-C8B6-40AC-8B7C-3AF6C9637198}" type="sibTrans" cxnId="{FBC89C0A-E612-4DF2-8F14-27EF40465B01}">
      <dgm:prSet/>
      <dgm:spPr/>
      <dgm:t>
        <a:bodyPr/>
        <a:lstStyle/>
        <a:p>
          <a:endParaRPr lang="es-AR"/>
        </a:p>
      </dgm:t>
    </dgm:pt>
    <dgm:pt modelId="{727D3A65-A078-4D39-8A35-543DD17A6AB2}">
      <dgm:prSet/>
      <dgm:spPr/>
      <dgm:t>
        <a:bodyPr/>
        <a:lstStyle/>
        <a:p>
          <a:endParaRPr lang="es-AR"/>
        </a:p>
      </dgm:t>
    </dgm:pt>
    <dgm:pt modelId="{C873DA7C-7DEF-4F8B-BEB4-8C990946565C}" type="parTrans" cxnId="{661A25C3-97C0-4738-B59C-A805C20ECBC2}">
      <dgm:prSet/>
      <dgm:spPr/>
      <dgm:t>
        <a:bodyPr/>
        <a:lstStyle/>
        <a:p>
          <a:endParaRPr lang="es-AR"/>
        </a:p>
      </dgm:t>
    </dgm:pt>
    <dgm:pt modelId="{D830E1F4-DA09-4027-B1E8-C3081BB0D7F2}" type="sibTrans" cxnId="{661A25C3-97C0-4738-B59C-A805C20ECBC2}">
      <dgm:prSet/>
      <dgm:spPr/>
      <dgm:t>
        <a:bodyPr/>
        <a:lstStyle/>
        <a:p>
          <a:endParaRPr lang="es-AR"/>
        </a:p>
      </dgm:t>
    </dgm:pt>
    <dgm:pt modelId="{A7797466-A1E3-4B52-9035-AA877E36E74E}">
      <dgm:prSet/>
      <dgm:spPr/>
      <dgm:t>
        <a:bodyPr/>
        <a:lstStyle/>
        <a:p>
          <a:endParaRPr lang="es-AR"/>
        </a:p>
      </dgm:t>
    </dgm:pt>
    <dgm:pt modelId="{A75DBC56-A86E-482D-A49F-C7FC77868B07}" type="parTrans" cxnId="{BF65B9DC-9AAC-416E-81A9-106E0C193A76}">
      <dgm:prSet/>
      <dgm:spPr/>
      <dgm:t>
        <a:bodyPr/>
        <a:lstStyle/>
        <a:p>
          <a:endParaRPr lang="es-AR"/>
        </a:p>
      </dgm:t>
    </dgm:pt>
    <dgm:pt modelId="{374E1E7B-58FC-4BC1-BC08-E3665A83AE5C}" type="sibTrans" cxnId="{BF65B9DC-9AAC-416E-81A9-106E0C193A76}">
      <dgm:prSet/>
      <dgm:spPr/>
      <dgm:t>
        <a:bodyPr/>
        <a:lstStyle/>
        <a:p>
          <a:endParaRPr lang="es-AR"/>
        </a:p>
      </dgm:t>
    </dgm:pt>
    <dgm:pt modelId="{7405227E-BBE8-46E1-9194-69CB7D75DBEA}" type="pres">
      <dgm:prSet presAssocID="{15774CF6-BB48-4078-973C-C5A0F70C449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B7131D94-3F3C-4241-A572-AA22E4924ED5}" type="pres">
      <dgm:prSet presAssocID="{561D5CE4-0AD4-402D-BEC8-B7D5980DD90A}" presName="hierRoot1" presStyleCnt="0">
        <dgm:presLayoutVars>
          <dgm:hierBranch val="init"/>
        </dgm:presLayoutVars>
      </dgm:prSet>
      <dgm:spPr/>
    </dgm:pt>
    <dgm:pt modelId="{B47BBA1B-5DDB-4FD9-89CD-1C543FAF9256}" type="pres">
      <dgm:prSet presAssocID="{561D5CE4-0AD4-402D-BEC8-B7D5980DD90A}" presName="rootComposite1" presStyleCnt="0"/>
      <dgm:spPr/>
    </dgm:pt>
    <dgm:pt modelId="{5415568C-FEEC-4577-83BF-B9A6AE29716B}" type="pres">
      <dgm:prSet presAssocID="{561D5CE4-0AD4-402D-BEC8-B7D5980DD90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1ECB4D9-1933-48D3-9E89-6E00F57B24E1}" type="pres">
      <dgm:prSet presAssocID="{561D5CE4-0AD4-402D-BEC8-B7D5980DD90A}" presName="rootConnector1" presStyleLbl="node1" presStyleIdx="0" presStyleCnt="0"/>
      <dgm:spPr/>
      <dgm:t>
        <a:bodyPr/>
        <a:lstStyle/>
        <a:p>
          <a:endParaRPr lang="es-AR"/>
        </a:p>
      </dgm:t>
    </dgm:pt>
    <dgm:pt modelId="{51AF9BE8-12B7-4680-8A76-73BFA32ECF14}" type="pres">
      <dgm:prSet presAssocID="{561D5CE4-0AD4-402D-BEC8-B7D5980DD90A}" presName="hierChild2" presStyleCnt="0"/>
      <dgm:spPr/>
    </dgm:pt>
    <dgm:pt modelId="{0F37BB04-43B6-46B0-9ED6-AF2B6A45C110}" type="pres">
      <dgm:prSet presAssocID="{2D8F0314-6CD1-4433-8C7D-46DA9B69E3B3}" presName="Name37" presStyleLbl="parChTrans1D2" presStyleIdx="0" presStyleCnt="4"/>
      <dgm:spPr/>
      <dgm:t>
        <a:bodyPr/>
        <a:lstStyle/>
        <a:p>
          <a:endParaRPr lang="es-AR"/>
        </a:p>
      </dgm:t>
    </dgm:pt>
    <dgm:pt modelId="{936017E5-FC6F-45C2-84D9-79607DCA2E59}" type="pres">
      <dgm:prSet presAssocID="{8A923764-6036-4E39-8713-C6CF0C27DAD3}" presName="hierRoot2" presStyleCnt="0">
        <dgm:presLayoutVars>
          <dgm:hierBranch val="init"/>
        </dgm:presLayoutVars>
      </dgm:prSet>
      <dgm:spPr/>
    </dgm:pt>
    <dgm:pt modelId="{AAF848A4-B00B-459A-B997-0FAECD37BF4D}" type="pres">
      <dgm:prSet presAssocID="{8A923764-6036-4E39-8713-C6CF0C27DAD3}" presName="rootComposite" presStyleCnt="0"/>
      <dgm:spPr/>
    </dgm:pt>
    <dgm:pt modelId="{0B329E0A-E9EA-4CC5-ADA9-F6721C0AFFFF}" type="pres">
      <dgm:prSet presAssocID="{8A923764-6036-4E39-8713-C6CF0C27DAD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98C1EC5-87FF-462F-B811-B93AB9A28BDA}" type="pres">
      <dgm:prSet presAssocID="{8A923764-6036-4E39-8713-C6CF0C27DAD3}" presName="rootConnector" presStyleLbl="node2" presStyleIdx="0" presStyleCnt="3"/>
      <dgm:spPr/>
      <dgm:t>
        <a:bodyPr/>
        <a:lstStyle/>
        <a:p>
          <a:endParaRPr lang="es-AR"/>
        </a:p>
      </dgm:t>
    </dgm:pt>
    <dgm:pt modelId="{184BE074-B587-4C84-9176-85BA6AF7D4D5}" type="pres">
      <dgm:prSet presAssocID="{8A923764-6036-4E39-8713-C6CF0C27DAD3}" presName="hierChild4" presStyleCnt="0"/>
      <dgm:spPr/>
    </dgm:pt>
    <dgm:pt modelId="{2FD54588-1791-4B0D-BAEA-E922CFAB09D6}" type="pres">
      <dgm:prSet presAssocID="{ED58CB24-23AF-4E5C-BA8F-8C64CD95A6D3}" presName="Name37" presStyleLbl="parChTrans1D3" presStyleIdx="0" presStyleCnt="3"/>
      <dgm:spPr/>
      <dgm:t>
        <a:bodyPr/>
        <a:lstStyle/>
        <a:p>
          <a:endParaRPr lang="es-AR"/>
        </a:p>
      </dgm:t>
    </dgm:pt>
    <dgm:pt modelId="{EEACF70E-6487-4A28-9472-EA56DC94C3AB}" type="pres">
      <dgm:prSet presAssocID="{729C2FEB-1038-4094-962B-4458508785A1}" presName="hierRoot2" presStyleCnt="0">
        <dgm:presLayoutVars>
          <dgm:hierBranch val="init"/>
        </dgm:presLayoutVars>
      </dgm:prSet>
      <dgm:spPr/>
    </dgm:pt>
    <dgm:pt modelId="{F746170C-8D6B-4181-8664-8C8E62047C21}" type="pres">
      <dgm:prSet presAssocID="{729C2FEB-1038-4094-962B-4458508785A1}" presName="rootComposite" presStyleCnt="0"/>
      <dgm:spPr/>
    </dgm:pt>
    <dgm:pt modelId="{F3299DF3-E772-4473-930A-9A14C96C23C1}" type="pres">
      <dgm:prSet presAssocID="{729C2FEB-1038-4094-962B-4458508785A1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8926E40-6130-4976-94FC-3D439EFABAF5}" type="pres">
      <dgm:prSet presAssocID="{729C2FEB-1038-4094-962B-4458508785A1}" presName="rootConnector" presStyleLbl="node3" presStyleIdx="0" presStyleCnt="3"/>
      <dgm:spPr/>
      <dgm:t>
        <a:bodyPr/>
        <a:lstStyle/>
        <a:p>
          <a:endParaRPr lang="es-AR"/>
        </a:p>
      </dgm:t>
    </dgm:pt>
    <dgm:pt modelId="{C5A5554F-0860-4062-8CED-E835505736DC}" type="pres">
      <dgm:prSet presAssocID="{729C2FEB-1038-4094-962B-4458508785A1}" presName="hierChild4" presStyleCnt="0"/>
      <dgm:spPr/>
    </dgm:pt>
    <dgm:pt modelId="{F101E0A5-4B7F-4C1D-82AE-E253F0826A7E}" type="pres">
      <dgm:prSet presAssocID="{729C2FEB-1038-4094-962B-4458508785A1}" presName="hierChild5" presStyleCnt="0"/>
      <dgm:spPr/>
    </dgm:pt>
    <dgm:pt modelId="{27B5C838-D243-4251-8147-E0AEBB254E66}" type="pres">
      <dgm:prSet presAssocID="{8A923764-6036-4E39-8713-C6CF0C27DAD3}" presName="hierChild5" presStyleCnt="0"/>
      <dgm:spPr/>
    </dgm:pt>
    <dgm:pt modelId="{81F28BC7-366B-4F1B-AF51-97DA048929BA}" type="pres">
      <dgm:prSet presAssocID="{2719552C-55D2-4C5F-A6B2-A3D9A028A1C0}" presName="Name37" presStyleLbl="parChTrans1D2" presStyleIdx="1" presStyleCnt="4"/>
      <dgm:spPr/>
      <dgm:t>
        <a:bodyPr/>
        <a:lstStyle/>
        <a:p>
          <a:endParaRPr lang="es-AR"/>
        </a:p>
      </dgm:t>
    </dgm:pt>
    <dgm:pt modelId="{D41ABED1-25B6-481D-97A7-0668212ADADA}" type="pres">
      <dgm:prSet presAssocID="{430D1220-9FF4-4128-97F5-2E00BBC134C2}" presName="hierRoot2" presStyleCnt="0">
        <dgm:presLayoutVars>
          <dgm:hierBranch val="init"/>
        </dgm:presLayoutVars>
      </dgm:prSet>
      <dgm:spPr/>
    </dgm:pt>
    <dgm:pt modelId="{9A035EE9-4963-4547-998B-0E9DC59583F9}" type="pres">
      <dgm:prSet presAssocID="{430D1220-9FF4-4128-97F5-2E00BBC134C2}" presName="rootComposite" presStyleCnt="0"/>
      <dgm:spPr/>
    </dgm:pt>
    <dgm:pt modelId="{90AECECB-0C1D-4653-86B9-B35FBDC9307B}" type="pres">
      <dgm:prSet presAssocID="{430D1220-9FF4-4128-97F5-2E00BBC134C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BDE84C6-155F-40B0-834C-8246E088E674}" type="pres">
      <dgm:prSet presAssocID="{430D1220-9FF4-4128-97F5-2E00BBC134C2}" presName="rootConnector" presStyleLbl="node2" presStyleIdx="1" presStyleCnt="3"/>
      <dgm:spPr/>
      <dgm:t>
        <a:bodyPr/>
        <a:lstStyle/>
        <a:p>
          <a:endParaRPr lang="es-AR"/>
        </a:p>
      </dgm:t>
    </dgm:pt>
    <dgm:pt modelId="{505F4B79-60E8-4CAE-985E-8AFF5C476C8D}" type="pres">
      <dgm:prSet presAssocID="{430D1220-9FF4-4128-97F5-2E00BBC134C2}" presName="hierChild4" presStyleCnt="0"/>
      <dgm:spPr/>
    </dgm:pt>
    <dgm:pt modelId="{9EBD90E2-375B-4021-AF9B-41B5B90C2598}" type="pres">
      <dgm:prSet presAssocID="{C873DA7C-7DEF-4F8B-BEB4-8C990946565C}" presName="Name37" presStyleLbl="parChTrans1D3" presStyleIdx="1" presStyleCnt="3"/>
      <dgm:spPr/>
      <dgm:t>
        <a:bodyPr/>
        <a:lstStyle/>
        <a:p>
          <a:endParaRPr lang="es-AR"/>
        </a:p>
      </dgm:t>
    </dgm:pt>
    <dgm:pt modelId="{96453684-1B28-4BAD-A23A-EE4BF1CAE8A8}" type="pres">
      <dgm:prSet presAssocID="{727D3A65-A078-4D39-8A35-543DD17A6AB2}" presName="hierRoot2" presStyleCnt="0">
        <dgm:presLayoutVars>
          <dgm:hierBranch val="init"/>
        </dgm:presLayoutVars>
      </dgm:prSet>
      <dgm:spPr/>
    </dgm:pt>
    <dgm:pt modelId="{08D86309-5F7E-4C21-936A-82411F3FC49D}" type="pres">
      <dgm:prSet presAssocID="{727D3A65-A078-4D39-8A35-543DD17A6AB2}" presName="rootComposite" presStyleCnt="0"/>
      <dgm:spPr/>
    </dgm:pt>
    <dgm:pt modelId="{ACD34ADE-83E6-4A19-BAE4-86DF665517CA}" type="pres">
      <dgm:prSet presAssocID="{727D3A65-A078-4D39-8A35-543DD17A6AB2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AF63E11D-F45A-464F-B9B2-AE205AECBAAC}" type="pres">
      <dgm:prSet presAssocID="{727D3A65-A078-4D39-8A35-543DD17A6AB2}" presName="rootConnector" presStyleLbl="node3" presStyleIdx="1" presStyleCnt="3"/>
      <dgm:spPr/>
      <dgm:t>
        <a:bodyPr/>
        <a:lstStyle/>
        <a:p>
          <a:endParaRPr lang="es-AR"/>
        </a:p>
      </dgm:t>
    </dgm:pt>
    <dgm:pt modelId="{FE5D63ED-64FD-40CC-A5EA-AAA7898A8CDA}" type="pres">
      <dgm:prSet presAssocID="{727D3A65-A078-4D39-8A35-543DD17A6AB2}" presName="hierChild4" presStyleCnt="0"/>
      <dgm:spPr/>
    </dgm:pt>
    <dgm:pt modelId="{CC5E1F27-7F66-43D5-872F-D33AB5889443}" type="pres">
      <dgm:prSet presAssocID="{727D3A65-A078-4D39-8A35-543DD17A6AB2}" presName="hierChild5" presStyleCnt="0"/>
      <dgm:spPr/>
    </dgm:pt>
    <dgm:pt modelId="{BE942AEF-874E-4AF5-9172-F8EB306DE1DA}" type="pres">
      <dgm:prSet presAssocID="{430D1220-9FF4-4128-97F5-2E00BBC134C2}" presName="hierChild5" presStyleCnt="0"/>
      <dgm:spPr/>
    </dgm:pt>
    <dgm:pt modelId="{048D4E07-5630-4D71-A40B-824C3FA42FCE}" type="pres">
      <dgm:prSet presAssocID="{0B71FA74-0878-4F77-889B-1E470B5D4DCC}" presName="Name37" presStyleLbl="parChTrans1D2" presStyleIdx="2" presStyleCnt="4"/>
      <dgm:spPr/>
      <dgm:t>
        <a:bodyPr/>
        <a:lstStyle/>
        <a:p>
          <a:endParaRPr lang="es-AR"/>
        </a:p>
      </dgm:t>
    </dgm:pt>
    <dgm:pt modelId="{E2065A48-9E99-46E0-9399-9293DE360D3C}" type="pres">
      <dgm:prSet presAssocID="{5C8ECEA8-1591-410C-B605-FAC3F1DA0841}" presName="hierRoot2" presStyleCnt="0">
        <dgm:presLayoutVars>
          <dgm:hierBranch val="init"/>
        </dgm:presLayoutVars>
      </dgm:prSet>
      <dgm:spPr/>
    </dgm:pt>
    <dgm:pt modelId="{BCCBB021-D2D9-4881-833D-E05E64587BB2}" type="pres">
      <dgm:prSet presAssocID="{5C8ECEA8-1591-410C-B605-FAC3F1DA0841}" presName="rootComposite" presStyleCnt="0"/>
      <dgm:spPr/>
    </dgm:pt>
    <dgm:pt modelId="{BBE7A0CF-363E-4FA7-8105-3E43DC90795A}" type="pres">
      <dgm:prSet presAssocID="{5C8ECEA8-1591-410C-B605-FAC3F1DA084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29547D7-6797-448B-96FF-1DCADEA670BF}" type="pres">
      <dgm:prSet presAssocID="{5C8ECEA8-1591-410C-B605-FAC3F1DA0841}" presName="rootConnector" presStyleLbl="node2" presStyleIdx="2" presStyleCnt="3"/>
      <dgm:spPr/>
      <dgm:t>
        <a:bodyPr/>
        <a:lstStyle/>
        <a:p>
          <a:endParaRPr lang="es-AR"/>
        </a:p>
      </dgm:t>
    </dgm:pt>
    <dgm:pt modelId="{E10A0E2B-9630-4CCA-A61D-40D7EF9F1DA4}" type="pres">
      <dgm:prSet presAssocID="{5C8ECEA8-1591-410C-B605-FAC3F1DA0841}" presName="hierChild4" presStyleCnt="0"/>
      <dgm:spPr/>
    </dgm:pt>
    <dgm:pt modelId="{23D7310A-1907-4757-A699-3923D87BF5A3}" type="pres">
      <dgm:prSet presAssocID="{A75DBC56-A86E-482D-A49F-C7FC77868B07}" presName="Name37" presStyleLbl="parChTrans1D3" presStyleIdx="2" presStyleCnt="3"/>
      <dgm:spPr/>
      <dgm:t>
        <a:bodyPr/>
        <a:lstStyle/>
        <a:p>
          <a:endParaRPr lang="es-AR"/>
        </a:p>
      </dgm:t>
    </dgm:pt>
    <dgm:pt modelId="{3DAA5134-76EA-4435-8562-21CD016AD8F7}" type="pres">
      <dgm:prSet presAssocID="{A7797466-A1E3-4B52-9035-AA877E36E74E}" presName="hierRoot2" presStyleCnt="0">
        <dgm:presLayoutVars>
          <dgm:hierBranch val="init"/>
        </dgm:presLayoutVars>
      </dgm:prSet>
      <dgm:spPr/>
    </dgm:pt>
    <dgm:pt modelId="{553DD5EB-3B00-43F8-9426-AB62FE88B51C}" type="pres">
      <dgm:prSet presAssocID="{A7797466-A1E3-4B52-9035-AA877E36E74E}" presName="rootComposite" presStyleCnt="0"/>
      <dgm:spPr/>
    </dgm:pt>
    <dgm:pt modelId="{C51AE205-9FE3-43DE-9FBC-7B4ACC986EC8}" type="pres">
      <dgm:prSet presAssocID="{A7797466-A1E3-4B52-9035-AA877E36E74E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C01AEDC-73A5-4827-BA5E-66FBBA6B6C16}" type="pres">
      <dgm:prSet presAssocID="{A7797466-A1E3-4B52-9035-AA877E36E74E}" presName="rootConnector" presStyleLbl="node3" presStyleIdx="2" presStyleCnt="3"/>
      <dgm:spPr/>
      <dgm:t>
        <a:bodyPr/>
        <a:lstStyle/>
        <a:p>
          <a:endParaRPr lang="es-AR"/>
        </a:p>
      </dgm:t>
    </dgm:pt>
    <dgm:pt modelId="{6D193F13-FE4C-4BB7-8384-94EA4000D87C}" type="pres">
      <dgm:prSet presAssocID="{A7797466-A1E3-4B52-9035-AA877E36E74E}" presName="hierChild4" presStyleCnt="0"/>
      <dgm:spPr/>
    </dgm:pt>
    <dgm:pt modelId="{8D2FE422-D3E8-4592-8B7F-E0F5F2867189}" type="pres">
      <dgm:prSet presAssocID="{A7797466-A1E3-4B52-9035-AA877E36E74E}" presName="hierChild5" presStyleCnt="0"/>
      <dgm:spPr/>
    </dgm:pt>
    <dgm:pt modelId="{84583766-7DAD-4F62-82CE-26A532DBD032}" type="pres">
      <dgm:prSet presAssocID="{5C8ECEA8-1591-410C-B605-FAC3F1DA0841}" presName="hierChild5" presStyleCnt="0"/>
      <dgm:spPr/>
    </dgm:pt>
    <dgm:pt modelId="{4BB7D927-3632-4CB1-A882-F6F722B1EC20}" type="pres">
      <dgm:prSet presAssocID="{561D5CE4-0AD4-402D-BEC8-B7D5980DD90A}" presName="hierChild3" presStyleCnt="0"/>
      <dgm:spPr/>
    </dgm:pt>
    <dgm:pt modelId="{495D3BBA-8F2F-4B56-9A91-81113301E934}" type="pres">
      <dgm:prSet presAssocID="{DEB4F17F-8538-4A96-8B53-9A27BECCFC8A}" presName="Name111" presStyleLbl="parChTrans1D2" presStyleIdx="3" presStyleCnt="4"/>
      <dgm:spPr/>
      <dgm:t>
        <a:bodyPr/>
        <a:lstStyle/>
        <a:p>
          <a:endParaRPr lang="es-AR"/>
        </a:p>
      </dgm:t>
    </dgm:pt>
    <dgm:pt modelId="{7EB28ADC-5320-46E4-895C-8EBCCE436AFE}" type="pres">
      <dgm:prSet presAssocID="{4DF9511B-315B-42AD-B899-58DE707C5AE1}" presName="hierRoot3" presStyleCnt="0">
        <dgm:presLayoutVars>
          <dgm:hierBranch val="init"/>
        </dgm:presLayoutVars>
      </dgm:prSet>
      <dgm:spPr/>
    </dgm:pt>
    <dgm:pt modelId="{FE96324C-5894-45A5-81AA-6EDB5701BFFD}" type="pres">
      <dgm:prSet presAssocID="{4DF9511B-315B-42AD-B899-58DE707C5AE1}" presName="rootComposite3" presStyleCnt="0"/>
      <dgm:spPr/>
    </dgm:pt>
    <dgm:pt modelId="{0E925919-DDCA-4398-96F5-C787B2A2B480}" type="pres">
      <dgm:prSet presAssocID="{4DF9511B-315B-42AD-B899-58DE707C5AE1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567549B-D5BD-42A4-826E-BAA80712F76E}" type="pres">
      <dgm:prSet presAssocID="{4DF9511B-315B-42AD-B899-58DE707C5AE1}" presName="rootConnector3" presStyleLbl="asst1" presStyleIdx="0" presStyleCnt="1"/>
      <dgm:spPr/>
      <dgm:t>
        <a:bodyPr/>
        <a:lstStyle/>
        <a:p>
          <a:endParaRPr lang="es-AR"/>
        </a:p>
      </dgm:t>
    </dgm:pt>
    <dgm:pt modelId="{FA9DB55E-31DB-47D2-B46F-9768B16282DC}" type="pres">
      <dgm:prSet presAssocID="{4DF9511B-315B-42AD-B899-58DE707C5AE1}" presName="hierChild6" presStyleCnt="0"/>
      <dgm:spPr/>
    </dgm:pt>
    <dgm:pt modelId="{6A7A2377-7AB1-49C1-8618-489EA334FC71}" type="pres">
      <dgm:prSet presAssocID="{4DF9511B-315B-42AD-B899-58DE707C5AE1}" presName="hierChild7" presStyleCnt="0"/>
      <dgm:spPr/>
    </dgm:pt>
  </dgm:ptLst>
  <dgm:cxnLst>
    <dgm:cxn modelId="{E6615136-FA1F-4C5D-B9D9-F8E30B336D56}" srcId="{15774CF6-BB48-4078-973C-C5A0F70C4490}" destId="{561D5CE4-0AD4-402D-BEC8-B7D5980DD90A}" srcOrd="0" destOrd="0" parTransId="{BD53E74B-5BEB-4AE2-B912-970D388B6A43}" sibTransId="{DABB5FC7-46A7-4555-8201-492A60AFB977}"/>
    <dgm:cxn modelId="{24F4D7F3-1CBE-43A6-91CC-5EE365963F9F}" type="presOf" srcId="{A75DBC56-A86E-482D-A49F-C7FC77868B07}" destId="{23D7310A-1907-4757-A699-3923D87BF5A3}" srcOrd="0" destOrd="0" presId="urn:microsoft.com/office/officeart/2005/8/layout/orgChart1"/>
    <dgm:cxn modelId="{45F63B6A-5874-424C-8ACB-92045EF0184C}" srcId="{561D5CE4-0AD4-402D-BEC8-B7D5980DD90A}" destId="{5C8ECEA8-1591-410C-B605-FAC3F1DA0841}" srcOrd="3" destOrd="0" parTransId="{0B71FA74-0878-4F77-889B-1E470B5D4DCC}" sibTransId="{BC3BBA4D-16A0-4345-9F82-BA86EDA07BA6}"/>
    <dgm:cxn modelId="{9C535BC9-6297-46EB-B347-CAE4C1CF1443}" type="presOf" srcId="{5C8ECEA8-1591-410C-B605-FAC3F1DA0841}" destId="{D29547D7-6797-448B-96FF-1DCADEA670BF}" srcOrd="1" destOrd="0" presId="urn:microsoft.com/office/officeart/2005/8/layout/orgChart1"/>
    <dgm:cxn modelId="{D72100B1-1FD2-48C7-B069-31CB2299929F}" type="presOf" srcId="{8A923764-6036-4E39-8713-C6CF0C27DAD3}" destId="{F98C1EC5-87FF-462F-B811-B93AB9A28BDA}" srcOrd="1" destOrd="0" presId="urn:microsoft.com/office/officeart/2005/8/layout/orgChart1"/>
    <dgm:cxn modelId="{F486B4D7-49E1-49BC-BAC5-CCD9C6175C7E}" type="presOf" srcId="{5C8ECEA8-1591-410C-B605-FAC3F1DA0841}" destId="{BBE7A0CF-363E-4FA7-8105-3E43DC90795A}" srcOrd="0" destOrd="0" presId="urn:microsoft.com/office/officeart/2005/8/layout/orgChart1"/>
    <dgm:cxn modelId="{F1D357FA-2068-4187-B624-FC5BD235482B}" type="presOf" srcId="{A7797466-A1E3-4B52-9035-AA877E36E74E}" destId="{C51AE205-9FE3-43DE-9FBC-7B4ACC986EC8}" srcOrd="0" destOrd="0" presId="urn:microsoft.com/office/officeart/2005/8/layout/orgChart1"/>
    <dgm:cxn modelId="{CB10BE26-CF84-48E6-BD1C-61B72C594DD6}" type="presOf" srcId="{DEB4F17F-8538-4A96-8B53-9A27BECCFC8A}" destId="{495D3BBA-8F2F-4B56-9A91-81113301E934}" srcOrd="0" destOrd="0" presId="urn:microsoft.com/office/officeart/2005/8/layout/orgChart1"/>
    <dgm:cxn modelId="{AA0F89F3-088C-4A93-AA9E-FFB2221D7B70}" srcId="{561D5CE4-0AD4-402D-BEC8-B7D5980DD90A}" destId="{8A923764-6036-4E39-8713-C6CF0C27DAD3}" srcOrd="1" destOrd="0" parTransId="{2D8F0314-6CD1-4433-8C7D-46DA9B69E3B3}" sibTransId="{90EA5FC0-1263-47DB-9038-51C1D6C639A2}"/>
    <dgm:cxn modelId="{BF65B9DC-9AAC-416E-81A9-106E0C193A76}" srcId="{5C8ECEA8-1591-410C-B605-FAC3F1DA0841}" destId="{A7797466-A1E3-4B52-9035-AA877E36E74E}" srcOrd="0" destOrd="0" parTransId="{A75DBC56-A86E-482D-A49F-C7FC77868B07}" sibTransId="{374E1E7B-58FC-4BC1-BC08-E3665A83AE5C}"/>
    <dgm:cxn modelId="{29B6E2F6-F97B-4685-BFC5-B0F8D5910885}" type="presOf" srcId="{729C2FEB-1038-4094-962B-4458508785A1}" destId="{F3299DF3-E772-4473-930A-9A14C96C23C1}" srcOrd="0" destOrd="0" presId="urn:microsoft.com/office/officeart/2005/8/layout/orgChart1"/>
    <dgm:cxn modelId="{233CBDAD-B55B-464E-8570-040307E0FB97}" srcId="{561D5CE4-0AD4-402D-BEC8-B7D5980DD90A}" destId="{430D1220-9FF4-4128-97F5-2E00BBC134C2}" srcOrd="2" destOrd="0" parTransId="{2719552C-55D2-4C5F-A6B2-A3D9A028A1C0}" sibTransId="{8F4A9B5D-D754-45D5-81C5-3D3737F722A0}"/>
    <dgm:cxn modelId="{46E1E44E-30EC-4955-A0D9-C02B0BA09013}" type="presOf" srcId="{ED58CB24-23AF-4E5C-BA8F-8C64CD95A6D3}" destId="{2FD54588-1791-4B0D-BAEA-E922CFAB09D6}" srcOrd="0" destOrd="0" presId="urn:microsoft.com/office/officeart/2005/8/layout/orgChart1"/>
    <dgm:cxn modelId="{FE3A5D93-01D2-4473-BBF4-45C60399307C}" type="presOf" srcId="{C873DA7C-7DEF-4F8B-BEB4-8C990946565C}" destId="{9EBD90E2-375B-4021-AF9B-41B5B90C2598}" srcOrd="0" destOrd="0" presId="urn:microsoft.com/office/officeart/2005/8/layout/orgChart1"/>
    <dgm:cxn modelId="{CB89BDFD-ED02-467B-A82D-07473CD24D13}" type="presOf" srcId="{4DF9511B-315B-42AD-B899-58DE707C5AE1}" destId="{5567549B-D5BD-42A4-826E-BAA80712F76E}" srcOrd="1" destOrd="0" presId="urn:microsoft.com/office/officeart/2005/8/layout/orgChart1"/>
    <dgm:cxn modelId="{407FA844-8797-4278-82F8-423B694DD6F2}" type="presOf" srcId="{561D5CE4-0AD4-402D-BEC8-B7D5980DD90A}" destId="{D1ECB4D9-1933-48D3-9E89-6E00F57B24E1}" srcOrd="1" destOrd="0" presId="urn:microsoft.com/office/officeart/2005/8/layout/orgChart1"/>
    <dgm:cxn modelId="{D2D52C9F-8A03-47BD-BB48-E53E4EAB1851}" srcId="{561D5CE4-0AD4-402D-BEC8-B7D5980DD90A}" destId="{4DF9511B-315B-42AD-B899-58DE707C5AE1}" srcOrd="0" destOrd="0" parTransId="{DEB4F17F-8538-4A96-8B53-9A27BECCFC8A}" sibTransId="{573D7482-E453-478F-A7B5-0DF5D2F6CE35}"/>
    <dgm:cxn modelId="{419C8850-F2D7-4203-AEB2-7656E7AEDEB6}" type="presOf" srcId="{8A923764-6036-4E39-8713-C6CF0C27DAD3}" destId="{0B329E0A-E9EA-4CC5-ADA9-F6721C0AFFFF}" srcOrd="0" destOrd="0" presId="urn:microsoft.com/office/officeart/2005/8/layout/orgChart1"/>
    <dgm:cxn modelId="{59992518-AF67-4E73-A4A3-994A7B01746F}" type="presOf" srcId="{727D3A65-A078-4D39-8A35-543DD17A6AB2}" destId="{ACD34ADE-83E6-4A19-BAE4-86DF665517CA}" srcOrd="0" destOrd="0" presId="urn:microsoft.com/office/officeart/2005/8/layout/orgChart1"/>
    <dgm:cxn modelId="{FBC89C0A-E612-4DF2-8F14-27EF40465B01}" srcId="{8A923764-6036-4E39-8713-C6CF0C27DAD3}" destId="{729C2FEB-1038-4094-962B-4458508785A1}" srcOrd="0" destOrd="0" parTransId="{ED58CB24-23AF-4E5C-BA8F-8C64CD95A6D3}" sibTransId="{7D2C3F18-C8B6-40AC-8B7C-3AF6C9637198}"/>
    <dgm:cxn modelId="{A9E126D5-D369-4E29-B1EB-979E1757B203}" type="presOf" srcId="{2719552C-55D2-4C5F-A6B2-A3D9A028A1C0}" destId="{81F28BC7-366B-4F1B-AF51-97DA048929BA}" srcOrd="0" destOrd="0" presId="urn:microsoft.com/office/officeart/2005/8/layout/orgChart1"/>
    <dgm:cxn modelId="{93C1D3B5-F2EA-460D-9F57-14989F1880B2}" type="presOf" srcId="{0B71FA74-0878-4F77-889B-1E470B5D4DCC}" destId="{048D4E07-5630-4D71-A40B-824C3FA42FCE}" srcOrd="0" destOrd="0" presId="urn:microsoft.com/office/officeart/2005/8/layout/orgChart1"/>
    <dgm:cxn modelId="{EF90F590-8FC9-4CF4-A975-AF53E60B5A4F}" type="presOf" srcId="{4DF9511B-315B-42AD-B899-58DE707C5AE1}" destId="{0E925919-DDCA-4398-96F5-C787B2A2B480}" srcOrd="0" destOrd="0" presId="urn:microsoft.com/office/officeart/2005/8/layout/orgChart1"/>
    <dgm:cxn modelId="{A2DF3ADD-F776-4DA4-8DE2-BA34B692CBFE}" type="presOf" srcId="{2D8F0314-6CD1-4433-8C7D-46DA9B69E3B3}" destId="{0F37BB04-43B6-46B0-9ED6-AF2B6A45C110}" srcOrd="0" destOrd="0" presId="urn:microsoft.com/office/officeart/2005/8/layout/orgChart1"/>
    <dgm:cxn modelId="{EE5CB012-EAD8-4848-830A-609C4F1914F7}" type="presOf" srcId="{15774CF6-BB48-4078-973C-C5A0F70C4490}" destId="{7405227E-BBE8-46E1-9194-69CB7D75DBEA}" srcOrd="0" destOrd="0" presId="urn:microsoft.com/office/officeart/2005/8/layout/orgChart1"/>
    <dgm:cxn modelId="{D67A07C4-911B-45C2-87E5-69F3CD0F5F73}" type="presOf" srcId="{430D1220-9FF4-4128-97F5-2E00BBC134C2}" destId="{3BDE84C6-155F-40B0-834C-8246E088E674}" srcOrd="1" destOrd="0" presId="urn:microsoft.com/office/officeart/2005/8/layout/orgChart1"/>
    <dgm:cxn modelId="{7CF5404C-BCE6-4EB5-9E73-FE7373D582A7}" type="presOf" srcId="{561D5CE4-0AD4-402D-BEC8-B7D5980DD90A}" destId="{5415568C-FEEC-4577-83BF-B9A6AE29716B}" srcOrd="0" destOrd="0" presId="urn:microsoft.com/office/officeart/2005/8/layout/orgChart1"/>
    <dgm:cxn modelId="{38B37061-3A12-489E-8811-7FE451FA330F}" type="presOf" srcId="{729C2FEB-1038-4094-962B-4458508785A1}" destId="{58926E40-6130-4976-94FC-3D439EFABAF5}" srcOrd="1" destOrd="0" presId="urn:microsoft.com/office/officeart/2005/8/layout/orgChart1"/>
    <dgm:cxn modelId="{FBE48837-0489-489D-864E-496374950D5B}" type="presOf" srcId="{727D3A65-A078-4D39-8A35-543DD17A6AB2}" destId="{AF63E11D-F45A-464F-B9B2-AE205AECBAAC}" srcOrd="1" destOrd="0" presId="urn:microsoft.com/office/officeart/2005/8/layout/orgChart1"/>
    <dgm:cxn modelId="{661A25C3-97C0-4738-B59C-A805C20ECBC2}" srcId="{430D1220-9FF4-4128-97F5-2E00BBC134C2}" destId="{727D3A65-A078-4D39-8A35-543DD17A6AB2}" srcOrd="0" destOrd="0" parTransId="{C873DA7C-7DEF-4F8B-BEB4-8C990946565C}" sibTransId="{D830E1F4-DA09-4027-B1E8-C3081BB0D7F2}"/>
    <dgm:cxn modelId="{FEF54D83-7678-4085-B317-F23AD2D3BC1F}" type="presOf" srcId="{A7797466-A1E3-4B52-9035-AA877E36E74E}" destId="{BC01AEDC-73A5-4827-BA5E-66FBBA6B6C16}" srcOrd="1" destOrd="0" presId="urn:microsoft.com/office/officeart/2005/8/layout/orgChart1"/>
    <dgm:cxn modelId="{A7645A94-DDCB-49D7-B91F-C37140617B69}" type="presOf" srcId="{430D1220-9FF4-4128-97F5-2E00BBC134C2}" destId="{90AECECB-0C1D-4653-86B9-B35FBDC9307B}" srcOrd="0" destOrd="0" presId="urn:microsoft.com/office/officeart/2005/8/layout/orgChart1"/>
    <dgm:cxn modelId="{3241AC69-3B84-42E4-A3B0-A41407CC8495}" type="presParOf" srcId="{7405227E-BBE8-46E1-9194-69CB7D75DBEA}" destId="{B7131D94-3F3C-4241-A572-AA22E4924ED5}" srcOrd="0" destOrd="0" presId="urn:microsoft.com/office/officeart/2005/8/layout/orgChart1"/>
    <dgm:cxn modelId="{20A81A3B-BCF3-46BA-B2B3-94A0D8A73F11}" type="presParOf" srcId="{B7131D94-3F3C-4241-A572-AA22E4924ED5}" destId="{B47BBA1B-5DDB-4FD9-89CD-1C543FAF9256}" srcOrd="0" destOrd="0" presId="urn:microsoft.com/office/officeart/2005/8/layout/orgChart1"/>
    <dgm:cxn modelId="{3006C99C-8F91-4A57-A1DE-CBB2320E05D4}" type="presParOf" srcId="{B47BBA1B-5DDB-4FD9-89CD-1C543FAF9256}" destId="{5415568C-FEEC-4577-83BF-B9A6AE29716B}" srcOrd="0" destOrd="0" presId="urn:microsoft.com/office/officeart/2005/8/layout/orgChart1"/>
    <dgm:cxn modelId="{2899727D-83B7-41BD-912B-22E21CA46AC6}" type="presParOf" srcId="{B47BBA1B-5DDB-4FD9-89CD-1C543FAF9256}" destId="{D1ECB4D9-1933-48D3-9E89-6E00F57B24E1}" srcOrd="1" destOrd="0" presId="urn:microsoft.com/office/officeart/2005/8/layout/orgChart1"/>
    <dgm:cxn modelId="{08A920E3-DE85-4896-B410-D722A6FAAEA1}" type="presParOf" srcId="{B7131D94-3F3C-4241-A572-AA22E4924ED5}" destId="{51AF9BE8-12B7-4680-8A76-73BFA32ECF14}" srcOrd="1" destOrd="0" presId="urn:microsoft.com/office/officeart/2005/8/layout/orgChart1"/>
    <dgm:cxn modelId="{6D0D393B-EED3-465A-B053-6A1F3F0AD4A2}" type="presParOf" srcId="{51AF9BE8-12B7-4680-8A76-73BFA32ECF14}" destId="{0F37BB04-43B6-46B0-9ED6-AF2B6A45C110}" srcOrd="0" destOrd="0" presId="urn:microsoft.com/office/officeart/2005/8/layout/orgChart1"/>
    <dgm:cxn modelId="{539C2613-2567-4835-8E45-7A03A9D7624B}" type="presParOf" srcId="{51AF9BE8-12B7-4680-8A76-73BFA32ECF14}" destId="{936017E5-FC6F-45C2-84D9-79607DCA2E59}" srcOrd="1" destOrd="0" presId="urn:microsoft.com/office/officeart/2005/8/layout/orgChart1"/>
    <dgm:cxn modelId="{67011685-B729-477A-B4DF-A9EB7CD2AB9C}" type="presParOf" srcId="{936017E5-FC6F-45C2-84D9-79607DCA2E59}" destId="{AAF848A4-B00B-459A-B997-0FAECD37BF4D}" srcOrd="0" destOrd="0" presId="urn:microsoft.com/office/officeart/2005/8/layout/orgChart1"/>
    <dgm:cxn modelId="{403819DE-7905-4C8D-8DC4-BAC53AEF5E31}" type="presParOf" srcId="{AAF848A4-B00B-459A-B997-0FAECD37BF4D}" destId="{0B329E0A-E9EA-4CC5-ADA9-F6721C0AFFFF}" srcOrd="0" destOrd="0" presId="urn:microsoft.com/office/officeart/2005/8/layout/orgChart1"/>
    <dgm:cxn modelId="{286167CF-9A44-4615-B44B-3C5615D08BD6}" type="presParOf" srcId="{AAF848A4-B00B-459A-B997-0FAECD37BF4D}" destId="{F98C1EC5-87FF-462F-B811-B93AB9A28BDA}" srcOrd="1" destOrd="0" presId="urn:microsoft.com/office/officeart/2005/8/layout/orgChart1"/>
    <dgm:cxn modelId="{53EA32F2-E695-46B3-B5AA-14FE3361BBE4}" type="presParOf" srcId="{936017E5-FC6F-45C2-84D9-79607DCA2E59}" destId="{184BE074-B587-4C84-9176-85BA6AF7D4D5}" srcOrd="1" destOrd="0" presId="urn:microsoft.com/office/officeart/2005/8/layout/orgChart1"/>
    <dgm:cxn modelId="{494E0751-856C-484C-95B5-20D26609EFEE}" type="presParOf" srcId="{184BE074-B587-4C84-9176-85BA6AF7D4D5}" destId="{2FD54588-1791-4B0D-BAEA-E922CFAB09D6}" srcOrd="0" destOrd="0" presId="urn:microsoft.com/office/officeart/2005/8/layout/orgChart1"/>
    <dgm:cxn modelId="{0F21C4A7-7CAE-4033-9EA9-F0FC0C58A7AA}" type="presParOf" srcId="{184BE074-B587-4C84-9176-85BA6AF7D4D5}" destId="{EEACF70E-6487-4A28-9472-EA56DC94C3AB}" srcOrd="1" destOrd="0" presId="urn:microsoft.com/office/officeart/2005/8/layout/orgChart1"/>
    <dgm:cxn modelId="{A858BA16-A496-4BB2-8D61-8E80119D0EEB}" type="presParOf" srcId="{EEACF70E-6487-4A28-9472-EA56DC94C3AB}" destId="{F746170C-8D6B-4181-8664-8C8E62047C21}" srcOrd="0" destOrd="0" presId="urn:microsoft.com/office/officeart/2005/8/layout/orgChart1"/>
    <dgm:cxn modelId="{88DBE958-901E-4A8C-AA60-70F59AACBC27}" type="presParOf" srcId="{F746170C-8D6B-4181-8664-8C8E62047C21}" destId="{F3299DF3-E772-4473-930A-9A14C96C23C1}" srcOrd="0" destOrd="0" presId="urn:microsoft.com/office/officeart/2005/8/layout/orgChart1"/>
    <dgm:cxn modelId="{5205D76C-1B66-4A5C-AE82-6ABAF19F573A}" type="presParOf" srcId="{F746170C-8D6B-4181-8664-8C8E62047C21}" destId="{58926E40-6130-4976-94FC-3D439EFABAF5}" srcOrd="1" destOrd="0" presId="urn:microsoft.com/office/officeart/2005/8/layout/orgChart1"/>
    <dgm:cxn modelId="{80354364-CEC8-463E-A314-1EF21BB6CEB0}" type="presParOf" srcId="{EEACF70E-6487-4A28-9472-EA56DC94C3AB}" destId="{C5A5554F-0860-4062-8CED-E835505736DC}" srcOrd="1" destOrd="0" presId="urn:microsoft.com/office/officeart/2005/8/layout/orgChart1"/>
    <dgm:cxn modelId="{D04736AF-4697-4340-AEFB-14052380BDDA}" type="presParOf" srcId="{EEACF70E-6487-4A28-9472-EA56DC94C3AB}" destId="{F101E0A5-4B7F-4C1D-82AE-E253F0826A7E}" srcOrd="2" destOrd="0" presId="urn:microsoft.com/office/officeart/2005/8/layout/orgChart1"/>
    <dgm:cxn modelId="{C8D30B9A-2F6A-4EE9-8499-45DBDDAA6473}" type="presParOf" srcId="{936017E5-FC6F-45C2-84D9-79607DCA2E59}" destId="{27B5C838-D243-4251-8147-E0AEBB254E66}" srcOrd="2" destOrd="0" presId="urn:microsoft.com/office/officeart/2005/8/layout/orgChart1"/>
    <dgm:cxn modelId="{84E62EDC-EA1C-43EF-9E6B-223264327E7C}" type="presParOf" srcId="{51AF9BE8-12B7-4680-8A76-73BFA32ECF14}" destId="{81F28BC7-366B-4F1B-AF51-97DA048929BA}" srcOrd="2" destOrd="0" presId="urn:microsoft.com/office/officeart/2005/8/layout/orgChart1"/>
    <dgm:cxn modelId="{28E54008-65E4-439A-9569-608348BBAD6C}" type="presParOf" srcId="{51AF9BE8-12B7-4680-8A76-73BFA32ECF14}" destId="{D41ABED1-25B6-481D-97A7-0668212ADADA}" srcOrd="3" destOrd="0" presId="urn:microsoft.com/office/officeart/2005/8/layout/orgChart1"/>
    <dgm:cxn modelId="{2F26D31F-0042-4DDD-8659-85F06F5F3F4D}" type="presParOf" srcId="{D41ABED1-25B6-481D-97A7-0668212ADADA}" destId="{9A035EE9-4963-4547-998B-0E9DC59583F9}" srcOrd="0" destOrd="0" presId="urn:microsoft.com/office/officeart/2005/8/layout/orgChart1"/>
    <dgm:cxn modelId="{EA87C633-99E0-41EF-8EED-81E6ADAAFA77}" type="presParOf" srcId="{9A035EE9-4963-4547-998B-0E9DC59583F9}" destId="{90AECECB-0C1D-4653-86B9-B35FBDC9307B}" srcOrd="0" destOrd="0" presId="urn:microsoft.com/office/officeart/2005/8/layout/orgChart1"/>
    <dgm:cxn modelId="{0EBAD873-57D7-416D-82ED-F6929FB2E3E6}" type="presParOf" srcId="{9A035EE9-4963-4547-998B-0E9DC59583F9}" destId="{3BDE84C6-155F-40B0-834C-8246E088E674}" srcOrd="1" destOrd="0" presId="urn:microsoft.com/office/officeart/2005/8/layout/orgChart1"/>
    <dgm:cxn modelId="{649A06C5-380E-4DD2-921B-2657C73AE26D}" type="presParOf" srcId="{D41ABED1-25B6-481D-97A7-0668212ADADA}" destId="{505F4B79-60E8-4CAE-985E-8AFF5C476C8D}" srcOrd="1" destOrd="0" presId="urn:microsoft.com/office/officeart/2005/8/layout/orgChart1"/>
    <dgm:cxn modelId="{411E689A-DB47-4A02-B274-88F49A1117A6}" type="presParOf" srcId="{505F4B79-60E8-4CAE-985E-8AFF5C476C8D}" destId="{9EBD90E2-375B-4021-AF9B-41B5B90C2598}" srcOrd="0" destOrd="0" presId="urn:microsoft.com/office/officeart/2005/8/layout/orgChart1"/>
    <dgm:cxn modelId="{36E82ED6-F8B0-4A7E-A0CF-F5CA32C123BD}" type="presParOf" srcId="{505F4B79-60E8-4CAE-985E-8AFF5C476C8D}" destId="{96453684-1B28-4BAD-A23A-EE4BF1CAE8A8}" srcOrd="1" destOrd="0" presId="urn:microsoft.com/office/officeart/2005/8/layout/orgChart1"/>
    <dgm:cxn modelId="{6801DE17-B210-40CE-A76C-18531FCAFEA2}" type="presParOf" srcId="{96453684-1B28-4BAD-A23A-EE4BF1CAE8A8}" destId="{08D86309-5F7E-4C21-936A-82411F3FC49D}" srcOrd="0" destOrd="0" presId="urn:microsoft.com/office/officeart/2005/8/layout/orgChart1"/>
    <dgm:cxn modelId="{70F65A2B-5DD2-4048-84AF-AA0BBE4155EF}" type="presParOf" srcId="{08D86309-5F7E-4C21-936A-82411F3FC49D}" destId="{ACD34ADE-83E6-4A19-BAE4-86DF665517CA}" srcOrd="0" destOrd="0" presId="urn:microsoft.com/office/officeart/2005/8/layout/orgChart1"/>
    <dgm:cxn modelId="{53D7F614-67AD-4815-8E1D-74F002250842}" type="presParOf" srcId="{08D86309-5F7E-4C21-936A-82411F3FC49D}" destId="{AF63E11D-F45A-464F-B9B2-AE205AECBAAC}" srcOrd="1" destOrd="0" presId="urn:microsoft.com/office/officeart/2005/8/layout/orgChart1"/>
    <dgm:cxn modelId="{D5A576A4-401A-4B86-A47A-91C256E4CFFD}" type="presParOf" srcId="{96453684-1B28-4BAD-A23A-EE4BF1CAE8A8}" destId="{FE5D63ED-64FD-40CC-A5EA-AAA7898A8CDA}" srcOrd="1" destOrd="0" presId="urn:microsoft.com/office/officeart/2005/8/layout/orgChart1"/>
    <dgm:cxn modelId="{DE40BAC2-81F6-4649-8C75-2A85FF79C74E}" type="presParOf" srcId="{96453684-1B28-4BAD-A23A-EE4BF1CAE8A8}" destId="{CC5E1F27-7F66-43D5-872F-D33AB5889443}" srcOrd="2" destOrd="0" presId="urn:microsoft.com/office/officeart/2005/8/layout/orgChart1"/>
    <dgm:cxn modelId="{A0FB7503-0115-4EA5-A7FA-CBB9AB22D02D}" type="presParOf" srcId="{D41ABED1-25B6-481D-97A7-0668212ADADA}" destId="{BE942AEF-874E-4AF5-9172-F8EB306DE1DA}" srcOrd="2" destOrd="0" presId="urn:microsoft.com/office/officeart/2005/8/layout/orgChart1"/>
    <dgm:cxn modelId="{FFE9092C-2848-4BE1-A5BA-92BCBB0C24CE}" type="presParOf" srcId="{51AF9BE8-12B7-4680-8A76-73BFA32ECF14}" destId="{048D4E07-5630-4D71-A40B-824C3FA42FCE}" srcOrd="4" destOrd="0" presId="urn:microsoft.com/office/officeart/2005/8/layout/orgChart1"/>
    <dgm:cxn modelId="{6AEB8AC3-929F-4B3F-A40C-F5F16271F11A}" type="presParOf" srcId="{51AF9BE8-12B7-4680-8A76-73BFA32ECF14}" destId="{E2065A48-9E99-46E0-9399-9293DE360D3C}" srcOrd="5" destOrd="0" presId="urn:microsoft.com/office/officeart/2005/8/layout/orgChart1"/>
    <dgm:cxn modelId="{4E423498-504A-4FEF-9021-614EA91EA34F}" type="presParOf" srcId="{E2065A48-9E99-46E0-9399-9293DE360D3C}" destId="{BCCBB021-D2D9-4881-833D-E05E64587BB2}" srcOrd="0" destOrd="0" presId="urn:microsoft.com/office/officeart/2005/8/layout/orgChart1"/>
    <dgm:cxn modelId="{CF1BF78A-96D1-423D-8E9F-0AA54257BE71}" type="presParOf" srcId="{BCCBB021-D2D9-4881-833D-E05E64587BB2}" destId="{BBE7A0CF-363E-4FA7-8105-3E43DC90795A}" srcOrd="0" destOrd="0" presId="urn:microsoft.com/office/officeart/2005/8/layout/orgChart1"/>
    <dgm:cxn modelId="{61AA1774-7270-48AD-9D01-5A06AD802F5F}" type="presParOf" srcId="{BCCBB021-D2D9-4881-833D-E05E64587BB2}" destId="{D29547D7-6797-448B-96FF-1DCADEA670BF}" srcOrd="1" destOrd="0" presId="urn:microsoft.com/office/officeart/2005/8/layout/orgChart1"/>
    <dgm:cxn modelId="{9DC92445-A9B2-4A96-9990-76849AF2B1AC}" type="presParOf" srcId="{E2065A48-9E99-46E0-9399-9293DE360D3C}" destId="{E10A0E2B-9630-4CCA-A61D-40D7EF9F1DA4}" srcOrd="1" destOrd="0" presId="urn:microsoft.com/office/officeart/2005/8/layout/orgChart1"/>
    <dgm:cxn modelId="{75D6EEC2-EAA4-455A-931A-D18F20C9A58A}" type="presParOf" srcId="{E10A0E2B-9630-4CCA-A61D-40D7EF9F1DA4}" destId="{23D7310A-1907-4757-A699-3923D87BF5A3}" srcOrd="0" destOrd="0" presId="urn:microsoft.com/office/officeart/2005/8/layout/orgChart1"/>
    <dgm:cxn modelId="{C038CE4F-0A87-47AE-A519-DC00CC1858C0}" type="presParOf" srcId="{E10A0E2B-9630-4CCA-A61D-40D7EF9F1DA4}" destId="{3DAA5134-76EA-4435-8562-21CD016AD8F7}" srcOrd="1" destOrd="0" presId="urn:microsoft.com/office/officeart/2005/8/layout/orgChart1"/>
    <dgm:cxn modelId="{E781C626-B6D3-4D3E-918D-C67C4629D6BD}" type="presParOf" srcId="{3DAA5134-76EA-4435-8562-21CD016AD8F7}" destId="{553DD5EB-3B00-43F8-9426-AB62FE88B51C}" srcOrd="0" destOrd="0" presId="urn:microsoft.com/office/officeart/2005/8/layout/orgChart1"/>
    <dgm:cxn modelId="{1BC8CD06-9EC7-4CC5-BD82-F7B48E381972}" type="presParOf" srcId="{553DD5EB-3B00-43F8-9426-AB62FE88B51C}" destId="{C51AE205-9FE3-43DE-9FBC-7B4ACC986EC8}" srcOrd="0" destOrd="0" presId="urn:microsoft.com/office/officeart/2005/8/layout/orgChart1"/>
    <dgm:cxn modelId="{EDCE0258-0FF6-407B-9997-CCCCEF4576F5}" type="presParOf" srcId="{553DD5EB-3B00-43F8-9426-AB62FE88B51C}" destId="{BC01AEDC-73A5-4827-BA5E-66FBBA6B6C16}" srcOrd="1" destOrd="0" presId="urn:microsoft.com/office/officeart/2005/8/layout/orgChart1"/>
    <dgm:cxn modelId="{0D7BDB9A-F8F4-4D50-9CF7-524A79CB4FFF}" type="presParOf" srcId="{3DAA5134-76EA-4435-8562-21CD016AD8F7}" destId="{6D193F13-FE4C-4BB7-8384-94EA4000D87C}" srcOrd="1" destOrd="0" presId="urn:microsoft.com/office/officeart/2005/8/layout/orgChart1"/>
    <dgm:cxn modelId="{731AFA14-4E57-48E5-9994-00FA1E002E68}" type="presParOf" srcId="{3DAA5134-76EA-4435-8562-21CD016AD8F7}" destId="{8D2FE422-D3E8-4592-8B7F-E0F5F2867189}" srcOrd="2" destOrd="0" presId="urn:microsoft.com/office/officeart/2005/8/layout/orgChart1"/>
    <dgm:cxn modelId="{301DAADE-CAC4-4398-A903-938F3AE7EEFB}" type="presParOf" srcId="{E2065A48-9E99-46E0-9399-9293DE360D3C}" destId="{84583766-7DAD-4F62-82CE-26A532DBD032}" srcOrd="2" destOrd="0" presId="urn:microsoft.com/office/officeart/2005/8/layout/orgChart1"/>
    <dgm:cxn modelId="{6DB4B24F-FAE4-4AEF-B9CF-45CF81F5F1AB}" type="presParOf" srcId="{B7131D94-3F3C-4241-A572-AA22E4924ED5}" destId="{4BB7D927-3632-4CB1-A882-F6F722B1EC20}" srcOrd="2" destOrd="0" presId="urn:microsoft.com/office/officeart/2005/8/layout/orgChart1"/>
    <dgm:cxn modelId="{9F74254C-AF53-41EE-8480-F4951867E060}" type="presParOf" srcId="{4BB7D927-3632-4CB1-A882-F6F722B1EC20}" destId="{495D3BBA-8F2F-4B56-9A91-81113301E934}" srcOrd="0" destOrd="0" presId="urn:microsoft.com/office/officeart/2005/8/layout/orgChart1"/>
    <dgm:cxn modelId="{1171E5DF-4C0E-48AA-949B-CADDBD1A155A}" type="presParOf" srcId="{4BB7D927-3632-4CB1-A882-F6F722B1EC20}" destId="{7EB28ADC-5320-46E4-895C-8EBCCE436AFE}" srcOrd="1" destOrd="0" presId="urn:microsoft.com/office/officeart/2005/8/layout/orgChart1"/>
    <dgm:cxn modelId="{D75A73AD-65E7-4ECE-AE82-93C915D83E69}" type="presParOf" srcId="{7EB28ADC-5320-46E4-895C-8EBCCE436AFE}" destId="{FE96324C-5894-45A5-81AA-6EDB5701BFFD}" srcOrd="0" destOrd="0" presId="urn:microsoft.com/office/officeart/2005/8/layout/orgChart1"/>
    <dgm:cxn modelId="{406DA9B0-953C-4E0D-BCD4-C52E9002EA7F}" type="presParOf" srcId="{FE96324C-5894-45A5-81AA-6EDB5701BFFD}" destId="{0E925919-DDCA-4398-96F5-C787B2A2B480}" srcOrd="0" destOrd="0" presId="urn:microsoft.com/office/officeart/2005/8/layout/orgChart1"/>
    <dgm:cxn modelId="{20E7DD92-8764-475D-A277-F2050AD7D477}" type="presParOf" srcId="{FE96324C-5894-45A5-81AA-6EDB5701BFFD}" destId="{5567549B-D5BD-42A4-826E-BAA80712F76E}" srcOrd="1" destOrd="0" presId="urn:microsoft.com/office/officeart/2005/8/layout/orgChart1"/>
    <dgm:cxn modelId="{7C7CDFC0-4DB5-48A6-A945-BF0A31CCEEA2}" type="presParOf" srcId="{7EB28ADC-5320-46E4-895C-8EBCCE436AFE}" destId="{FA9DB55E-31DB-47D2-B46F-9768B16282DC}" srcOrd="1" destOrd="0" presId="urn:microsoft.com/office/officeart/2005/8/layout/orgChart1"/>
    <dgm:cxn modelId="{EF56FFE2-7BBF-4C60-8197-B2A7D7FA1826}" type="presParOf" srcId="{7EB28ADC-5320-46E4-895C-8EBCCE436AFE}" destId="{6A7A2377-7AB1-49C1-8618-489EA334FC7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D3BBA-8F2F-4B56-9A91-81113301E934}">
      <dsp:nvSpPr>
        <dsp:cNvPr id="0" name=""/>
        <dsp:cNvSpPr/>
      </dsp:nvSpPr>
      <dsp:spPr>
        <a:xfrm>
          <a:off x="1801088" y="295334"/>
          <a:ext cx="91440" cy="271344"/>
        </a:xfrm>
        <a:custGeom>
          <a:avLst/>
          <a:gdLst/>
          <a:ahLst/>
          <a:cxnLst/>
          <a:rect l="0" t="0" r="0" b="0"/>
          <a:pathLst>
            <a:path>
              <a:moveTo>
                <a:pt x="107657" y="0"/>
              </a:moveTo>
              <a:lnTo>
                <a:pt x="107657" y="271344"/>
              </a:lnTo>
              <a:lnTo>
                <a:pt x="45720" y="27134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D7310A-1907-4757-A699-3923D87BF5A3}">
      <dsp:nvSpPr>
        <dsp:cNvPr id="0" name=""/>
        <dsp:cNvSpPr/>
      </dsp:nvSpPr>
      <dsp:spPr>
        <a:xfrm>
          <a:off x="2340828" y="1132964"/>
          <a:ext cx="91440" cy="2713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344"/>
              </a:lnTo>
              <a:lnTo>
                <a:pt x="134201" y="271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8D4E07-5630-4D71-A40B-824C3FA42FCE}">
      <dsp:nvSpPr>
        <dsp:cNvPr id="0" name=""/>
        <dsp:cNvSpPr/>
      </dsp:nvSpPr>
      <dsp:spPr>
        <a:xfrm>
          <a:off x="1908745" y="295334"/>
          <a:ext cx="713754" cy="542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0752"/>
              </a:lnTo>
              <a:lnTo>
                <a:pt x="713754" y="480752"/>
              </a:lnTo>
              <a:lnTo>
                <a:pt x="713754" y="542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BD90E2-375B-4021-AF9B-41B5B90C2598}">
      <dsp:nvSpPr>
        <dsp:cNvPr id="0" name=""/>
        <dsp:cNvSpPr/>
      </dsp:nvSpPr>
      <dsp:spPr>
        <a:xfrm>
          <a:off x="1627073" y="1132964"/>
          <a:ext cx="91440" cy="2713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344"/>
              </a:lnTo>
              <a:lnTo>
                <a:pt x="134201" y="271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F28BC7-366B-4F1B-AF51-97DA048929BA}">
      <dsp:nvSpPr>
        <dsp:cNvPr id="0" name=""/>
        <dsp:cNvSpPr/>
      </dsp:nvSpPr>
      <dsp:spPr>
        <a:xfrm>
          <a:off x="1863025" y="295334"/>
          <a:ext cx="91440" cy="5426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42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D54588-1791-4B0D-BAEA-E922CFAB09D6}">
      <dsp:nvSpPr>
        <dsp:cNvPr id="0" name=""/>
        <dsp:cNvSpPr/>
      </dsp:nvSpPr>
      <dsp:spPr>
        <a:xfrm>
          <a:off x="913318" y="1132964"/>
          <a:ext cx="91440" cy="2713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344"/>
              </a:lnTo>
              <a:lnTo>
                <a:pt x="134201" y="271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37BB04-43B6-46B0-9ED6-AF2B6A45C110}">
      <dsp:nvSpPr>
        <dsp:cNvPr id="0" name=""/>
        <dsp:cNvSpPr/>
      </dsp:nvSpPr>
      <dsp:spPr>
        <a:xfrm>
          <a:off x="1194990" y="295334"/>
          <a:ext cx="713754" cy="542689"/>
        </a:xfrm>
        <a:custGeom>
          <a:avLst/>
          <a:gdLst/>
          <a:ahLst/>
          <a:cxnLst/>
          <a:rect l="0" t="0" r="0" b="0"/>
          <a:pathLst>
            <a:path>
              <a:moveTo>
                <a:pt x="713754" y="0"/>
              </a:moveTo>
              <a:lnTo>
                <a:pt x="713754" y="480752"/>
              </a:lnTo>
              <a:lnTo>
                <a:pt x="0" y="480752"/>
              </a:lnTo>
              <a:lnTo>
                <a:pt x="0" y="542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15568C-FEEC-4577-83BF-B9A6AE29716B}">
      <dsp:nvSpPr>
        <dsp:cNvPr id="0" name=""/>
        <dsp:cNvSpPr/>
      </dsp:nvSpPr>
      <dsp:spPr>
        <a:xfrm>
          <a:off x="1613805" y="394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Estados del agua</a:t>
          </a:r>
        </a:p>
      </dsp:txBody>
      <dsp:txXfrm>
        <a:off x="1613805" y="394"/>
        <a:ext cx="589879" cy="294939"/>
      </dsp:txXfrm>
    </dsp:sp>
    <dsp:sp modelId="{0B329E0A-E9EA-4CC5-ADA9-F6721C0AFFFF}">
      <dsp:nvSpPr>
        <dsp:cNvPr id="0" name=""/>
        <dsp:cNvSpPr/>
      </dsp:nvSpPr>
      <dsp:spPr>
        <a:xfrm>
          <a:off x="900050" y="838024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900050" y="838024"/>
        <a:ext cx="589879" cy="294939"/>
      </dsp:txXfrm>
    </dsp:sp>
    <dsp:sp modelId="{F3299DF3-E772-4473-930A-9A14C96C23C1}">
      <dsp:nvSpPr>
        <dsp:cNvPr id="0" name=""/>
        <dsp:cNvSpPr/>
      </dsp:nvSpPr>
      <dsp:spPr>
        <a:xfrm>
          <a:off x="1047520" y="1256839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1047520" y="1256839"/>
        <a:ext cx="589879" cy="294939"/>
      </dsp:txXfrm>
    </dsp:sp>
    <dsp:sp modelId="{90AECECB-0C1D-4653-86B9-B35FBDC9307B}">
      <dsp:nvSpPr>
        <dsp:cNvPr id="0" name=""/>
        <dsp:cNvSpPr/>
      </dsp:nvSpPr>
      <dsp:spPr>
        <a:xfrm>
          <a:off x="1613805" y="838024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1613805" y="838024"/>
        <a:ext cx="589879" cy="294939"/>
      </dsp:txXfrm>
    </dsp:sp>
    <dsp:sp modelId="{ACD34ADE-83E6-4A19-BAE4-86DF665517CA}">
      <dsp:nvSpPr>
        <dsp:cNvPr id="0" name=""/>
        <dsp:cNvSpPr/>
      </dsp:nvSpPr>
      <dsp:spPr>
        <a:xfrm>
          <a:off x="1761275" y="1256839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1761275" y="1256839"/>
        <a:ext cx="589879" cy="294939"/>
      </dsp:txXfrm>
    </dsp:sp>
    <dsp:sp modelId="{BBE7A0CF-363E-4FA7-8105-3E43DC90795A}">
      <dsp:nvSpPr>
        <dsp:cNvPr id="0" name=""/>
        <dsp:cNvSpPr/>
      </dsp:nvSpPr>
      <dsp:spPr>
        <a:xfrm>
          <a:off x="2327560" y="838024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2327560" y="838024"/>
        <a:ext cx="589879" cy="294939"/>
      </dsp:txXfrm>
    </dsp:sp>
    <dsp:sp modelId="{C51AE205-9FE3-43DE-9FBC-7B4ACC986EC8}">
      <dsp:nvSpPr>
        <dsp:cNvPr id="0" name=""/>
        <dsp:cNvSpPr/>
      </dsp:nvSpPr>
      <dsp:spPr>
        <a:xfrm>
          <a:off x="2475030" y="1256839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2475030" y="1256839"/>
        <a:ext cx="589879" cy="294939"/>
      </dsp:txXfrm>
    </dsp:sp>
    <dsp:sp modelId="{0E925919-DDCA-4398-96F5-C787B2A2B480}">
      <dsp:nvSpPr>
        <dsp:cNvPr id="0" name=""/>
        <dsp:cNvSpPr/>
      </dsp:nvSpPr>
      <dsp:spPr>
        <a:xfrm>
          <a:off x="1256928" y="419209"/>
          <a:ext cx="589879" cy="2949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1256928" y="419209"/>
        <a:ext cx="589879" cy="2949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3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Estela</dc:creator>
  <cp:keywords/>
  <dc:description/>
  <cp:lastModifiedBy>Estela</cp:lastModifiedBy>
  <cp:revision>2</cp:revision>
  <dcterms:created xsi:type="dcterms:W3CDTF">2011-08-21T11:00:00Z</dcterms:created>
  <dcterms:modified xsi:type="dcterms:W3CDTF">2011-09-04T13:54:00Z</dcterms:modified>
</cp:coreProperties>
</file>